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AF2" w:rsidRDefault="00090AF2" w:rsidP="003A672A">
      <w:pPr>
        <w:spacing w:after="120" w:line="240" w:lineRule="auto"/>
        <w:rPr>
          <w:sz w:val="24"/>
          <w:szCs w:val="24"/>
        </w:rPr>
      </w:pPr>
    </w:p>
    <w:p w:rsidR="00F30822" w:rsidRDefault="009D59ED" w:rsidP="003A672A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F583E" w:rsidRPr="009F7C20" w:rsidRDefault="00FF583E" w:rsidP="003A672A">
      <w:pPr>
        <w:spacing w:after="120" w:line="240" w:lineRule="auto"/>
        <w:rPr>
          <w:b/>
        </w:rPr>
      </w:pPr>
      <w:r w:rsidRPr="009F7C20">
        <w:rPr>
          <w:b/>
        </w:rPr>
        <w:t>Essential Information</w:t>
      </w:r>
    </w:p>
    <w:p w:rsidR="00DA0867" w:rsidRDefault="00E02718" w:rsidP="003A672A">
      <w:pPr>
        <w:spacing w:after="120" w:line="240" w:lineRule="auto"/>
      </w:pPr>
      <w:r w:rsidRPr="009F7C20">
        <w:t>All walks start at 10:15am unless otherwise stated</w:t>
      </w:r>
      <w:r w:rsidR="004913A9" w:rsidRPr="009F7C20">
        <w:t xml:space="preserve">. </w:t>
      </w:r>
      <w:r w:rsidR="00FF583E" w:rsidRPr="009F7C20">
        <w:t xml:space="preserve">It is </w:t>
      </w:r>
      <w:r w:rsidR="002270E1" w:rsidRPr="009F7C20">
        <w:rPr>
          <w:b/>
        </w:rPr>
        <w:t>£3.00</w:t>
      </w:r>
      <w:r w:rsidR="004913A9" w:rsidRPr="009F7C20">
        <w:rPr>
          <w:b/>
        </w:rPr>
        <w:t xml:space="preserve"> per walk</w:t>
      </w:r>
      <w:r w:rsidR="004913A9" w:rsidRPr="009F7C20">
        <w:t xml:space="preserve"> – includes tea, coffee and biscuits at the end of the walk</w:t>
      </w:r>
      <w:r w:rsidR="00A7188B" w:rsidRPr="009F7C20">
        <w:t xml:space="preserve">. </w:t>
      </w:r>
    </w:p>
    <w:p w:rsidR="00C86840" w:rsidRPr="009F7C20" w:rsidRDefault="00FF583E" w:rsidP="003A672A">
      <w:pPr>
        <w:spacing w:after="120" w:line="240" w:lineRule="auto"/>
      </w:pPr>
      <w:r w:rsidRPr="009F7C20">
        <w:t>The Wednesday walks vary in difficulty &amp; length each week and so w</w:t>
      </w:r>
      <w:r w:rsidR="00CA336B" w:rsidRPr="009F7C20">
        <w:t xml:space="preserve">e have a ratings system to provide information on the difficulty of each </w:t>
      </w:r>
      <w:r w:rsidRPr="009F7C20">
        <w:t xml:space="preserve">one </w:t>
      </w:r>
      <w:r w:rsidR="00CA336B" w:rsidRPr="009F7C20">
        <w:t xml:space="preserve">which is detailed in the </w:t>
      </w:r>
      <w:r w:rsidRPr="009F7C20">
        <w:t>key at the bottom of this sheet.</w:t>
      </w:r>
      <w:r w:rsidR="009E6079" w:rsidRPr="009F7C20">
        <w:t xml:space="preserve"> If you are unsure of your level, try a short and easy walk first.</w:t>
      </w:r>
      <w:r w:rsidR="009E6079" w:rsidRPr="009F7C20">
        <w:rPr>
          <w:color w:val="000000"/>
        </w:rPr>
        <w:t xml:space="preserve"> You can also have a chat </w:t>
      </w:r>
      <w:r w:rsidR="00892A12">
        <w:rPr>
          <w:color w:val="000000"/>
        </w:rPr>
        <w:t xml:space="preserve">beforehand </w:t>
      </w:r>
      <w:r w:rsidR="009E6079" w:rsidRPr="009F7C20">
        <w:rPr>
          <w:color w:val="000000"/>
        </w:rPr>
        <w:t>with any of the Bridgend staff to get information on what the terrain may be like.</w:t>
      </w:r>
      <w:r w:rsidRPr="009F7C20">
        <w:t xml:space="preserve"> Please bear in mind that the conditions underfoot </w:t>
      </w:r>
      <w:r w:rsidR="00CA336B" w:rsidRPr="009F7C20">
        <w:t>will vary</w:t>
      </w:r>
      <w:r w:rsidRPr="009F7C20">
        <w:t xml:space="preserve"> depending on the weather</w:t>
      </w:r>
      <w:r w:rsidR="00CA336B" w:rsidRPr="009F7C20">
        <w:t xml:space="preserve">. </w:t>
      </w:r>
      <w:r w:rsidR="00C86840" w:rsidRPr="009F7C20">
        <w:t>Please wear suitable footwear, clothing and equipment. It is also advisable to bring a drink on the walks</w:t>
      </w:r>
      <w:r w:rsidR="009F7C20" w:rsidRPr="009F7C20">
        <w:t xml:space="preserve"> as we normally have one five minute stop</w:t>
      </w:r>
      <w:r w:rsidR="00C86840" w:rsidRPr="009F7C20">
        <w:t>.</w:t>
      </w:r>
    </w:p>
    <w:p w:rsidR="00C86840" w:rsidRPr="009F7C20" w:rsidRDefault="00C86840" w:rsidP="003A672A">
      <w:pPr>
        <w:spacing w:after="120" w:line="240" w:lineRule="auto"/>
      </w:pPr>
      <w:r w:rsidRPr="009F7C20">
        <w:t>We also h</w:t>
      </w:r>
      <w:r w:rsidR="00495DA5">
        <w:t xml:space="preserve">ave a longer walk on the first Saturday </w:t>
      </w:r>
      <w:r w:rsidRPr="009F7C20">
        <w:t xml:space="preserve">of most months (marked in blue). Please bring a packed lunch with you on these walks as they are expected to finish at approximately </w:t>
      </w:r>
      <w:r w:rsidR="00BD338D">
        <w:t>mid-afternoon.</w:t>
      </w:r>
      <w:r w:rsidRPr="009F7C20">
        <w:t xml:space="preserve"> </w:t>
      </w:r>
    </w:p>
    <w:p w:rsidR="00C86840" w:rsidRDefault="00CA336B" w:rsidP="003A672A">
      <w:pPr>
        <w:spacing w:after="120" w:line="240" w:lineRule="auto"/>
      </w:pPr>
      <w:r w:rsidRPr="009F7C20">
        <w:t xml:space="preserve">Dogs are welcome to join us </w:t>
      </w:r>
      <w:r w:rsidR="00C86840" w:rsidRPr="009F7C20">
        <w:t xml:space="preserve">on most walks, </w:t>
      </w:r>
      <w:r w:rsidRPr="009F7C20">
        <w:t xml:space="preserve">but should </w:t>
      </w:r>
      <w:r w:rsidR="00FF583E" w:rsidRPr="009F7C20">
        <w:t xml:space="preserve">always </w:t>
      </w:r>
      <w:r w:rsidRPr="009F7C20">
        <w:t>be kept on a lead.</w:t>
      </w:r>
      <w:r w:rsidR="00C86840" w:rsidRPr="009F7C20">
        <w:t xml:space="preserve"> If dogs are not allowed on any of the walks, it will be indicated on the walk information (for example if we go on a path where they are not allowed).</w:t>
      </w:r>
      <w:r w:rsidR="00495DA5">
        <w:t xml:space="preserve"> </w:t>
      </w:r>
      <w:r w:rsidR="00C86840" w:rsidRPr="009F7C20">
        <w:t>All those talking part do so at their own risk.</w:t>
      </w:r>
    </w:p>
    <w:p w:rsidR="002A6BA4" w:rsidRPr="00133328" w:rsidRDefault="002A6BA4" w:rsidP="002A6BA4">
      <w:pPr>
        <w:spacing w:after="0" w:line="240" w:lineRule="auto"/>
        <w:rPr>
          <w:sz w:val="24"/>
          <w:szCs w:val="24"/>
        </w:rPr>
      </w:pPr>
      <w:r w:rsidRPr="00133328">
        <w:rPr>
          <w:b/>
          <w:sz w:val="24"/>
          <w:szCs w:val="24"/>
        </w:rPr>
        <w:t>Key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4033"/>
      </w:tblGrid>
      <w:tr w:rsidR="002A6BA4" w:rsidRPr="00133328" w:rsidTr="00EC100E">
        <w:tc>
          <w:tcPr>
            <w:tcW w:w="1384" w:type="dxa"/>
          </w:tcPr>
          <w:p w:rsidR="002A6BA4" w:rsidRPr="00133328" w:rsidRDefault="002A6BA4" w:rsidP="00EC100E">
            <w:pPr>
              <w:rPr>
                <w:sz w:val="24"/>
                <w:szCs w:val="24"/>
              </w:rPr>
            </w:pPr>
            <w:r w:rsidRPr="0013332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DAC700" wp14:editId="2011309B">
                  <wp:extent cx="164465" cy="237490"/>
                  <wp:effectExtent l="0" t="0" r="698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3" w:type="dxa"/>
          </w:tcPr>
          <w:p w:rsidR="002A6BA4" w:rsidRPr="00133328" w:rsidRDefault="002A6BA4" w:rsidP="00EC100E">
            <w:pPr>
              <w:rPr>
                <w:sz w:val="24"/>
                <w:szCs w:val="24"/>
              </w:rPr>
            </w:pPr>
            <w:r w:rsidRPr="00133328">
              <w:rPr>
                <w:sz w:val="24"/>
                <w:szCs w:val="24"/>
              </w:rPr>
              <w:t>Easy: No steep climbs and taken at a gentle pace</w:t>
            </w:r>
          </w:p>
        </w:tc>
      </w:tr>
      <w:tr w:rsidR="002A6BA4" w:rsidRPr="00133328" w:rsidTr="00EC100E">
        <w:tc>
          <w:tcPr>
            <w:tcW w:w="1384" w:type="dxa"/>
          </w:tcPr>
          <w:p w:rsidR="002A6BA4" w:rsidRPr="00133328" w:rsidRDefault="002A6BA4" w:rsidP="00EC100E">
            <w:pPr>
              <w:rPr>
                <w:sz w:val="24"/>
                <w:szCs w:val="24"/>
              </w:rPr>
            </w:pPr>
            <w:r w:rsidRPr="0013332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826979" wp14:editId="7C152583">
                  <wp:extent cx="164465" cy="237490"/>
                  <wp:effectExtent l="0" t="0" r="698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3332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4D1BA2" wp14:editId="7329F83B">
                  <wp:extent cx="164465" cy="237490"/>
                  <wp:effectExtent l="0" t="0" r="698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3" w:type="dxa"/>
          </w:tcPr>
          <w:p w:rsidR="002A6BA4" w:rsidRPr="00133328" w:rsidRDefault="002A6BA4" w:rsidP="00EC100E">
            <w:pPr>
              <w:rPr>
                <w:sz w:val="24"/>
                <w:szCs w:val="24"/>
              </w:rPr>
            </w:pPr>
            <w:r w:rsidRPr="00133328">
              <w:rPr>
                <w:sz w:val="24"/>
                <w:szCs w:val="24"/>
              </w:rPr>
              <w:t>Moderate: May have steep climbs, but if they do they will be taken at a gentle pace</w:t>
            </w:r>
          </w:p>
        </w:tc>
      </w:tr>
      <w:tr w:rsidR="002A6BA4" w:rsidRPr="00133328" w:rsidTr="00EC100E">
        <w:tc>
          <w:tcPr>
            <w:tcW w:w="1384" w:type="dxa"/>
          </w:tcPr>
          <w:p w:rsidR="002A6BA4" w:rsidRPr="00133328" w:rsidRDefault="002A6BA4" w:rsidP="00EC100E">
            <w:pPr>
              <w:rPr>
                <w:sz w:val="24"/>
                <w:szCs w:val="24"/>
              </w:rPr>
            </w:pPr>
            <w:r w:rsidRPr="0013332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24DC3B" wp14:editId="1D219362">
                  <wp:extent cx="164465" cy="237490"/>
                  <wp:effectExtent l="0" t="0" r="698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3332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1FE92D" wp14:editId="5F411D44">
                  <wp:extent cx="164465" cy="237490"/>
                  <wp:effectExtent l="0" t="0" r="698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3332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0CA333" wp14:editId="5FDDD223">
                  <wp:extent cx="164465" cy="237490"/>
                  <wp:effectExtent l="0" t="0" r="698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3" w:type="dxa"/>
          </w:tcPr>
          <w:p w:rsidR="002A6BA4" w:rsidRPr="00133328" w:rsidRDefault="002A6BA4" w:rsidP="00EC100E">
            <w:pPr>
              <w:rPr>
                <w:sz w:val="24"/>
                <w:szCs w:val="24"/>
              </w:rPr>
            </w:pPr>
            <w:r w:rsidRPr="00133328">
              <w:rPr>
                <w:sz w:val="24"/>
                <w:szCs w:val="24"/>
              </w:rPr>
              <w:t>Energetic: Generally will involve steep climbs and descents, will cover a moderate distance at a steady pace</w:t>
            </w:r>
          </w:p>
        </w:tc>
      </w:tr>
      <w:tr w:rsidR="002A6BA4" w:rsidRPr="00133328" w:rsidTr="00EC100E">
        <w:tc>
          <w:tcPr>
            <w:tcW w:w="1384" w:type="dxa"/>
          </w:tcPr>
          <w:p w:rsidR="002A6BA4" w:rsidRPr="00133328" w:rsidRDefault="002A6BA4" w:rsidP="00EC100E">
            <w:pPr>
              <w:rPr>
                <w:sz w:val="24"/>
                <w:szCs w:val="24"/>
              </w:rPr>
            </w:pPr>
            <w:r w:rsidRPr="0013332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D37728" wp14:editId="5A8F2FB1">
                  <wp:extent cx="164465" cy="237490"/>
                  <wp:effectExtent l="0" t="0" r="698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3332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225844C" wp14:editId="34514023">
                  <wp:extent cx="164465" cy="237490"/>
                  <wp:effectExtent l="0" t="0" r="698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3332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16411A" wp14:editId="6CCC59BC">
                  <wp:extent cx="164465" cy="237490"/>
                  <wp:effectExtent l="0" t="0" r="698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3332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9B7296" wp14:editId="4487D6E8">
                  <wp:extent cx="164465" cy="237490"/>
                  <wp:effectExtent l="0" t="0" r="698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3" w:type="dxa"/>
          </w:tcPr>
          <w:p w:rsidR="002A6BA4" w:rsidRPr="00133328" w:rsidRDefault="002A6BA4" w:rsidP="00EC100E">
            <w:pPr>
              <w:rPr>
                <w:sz w:val="24"/>
                <w:szCs w:val="24"/>
              </w:rPr>
            </w:pPr>
            <w:r w:rsidRPr="00133328">
              <w:rPr>
                <w:sz w:val="24"/>
                <w:szCs w:val="24"/>
              </w:rPr>
              <w:t>Strenuous: Requires fitness and stamina to cope with several steep climbs and will cover a long distance at a faster pace</w:t>
            </w:r>
          </w:p>
        </w:tc>
      </w:tr>
    </w:tbl>
    <w:p w:rsidR="002A6BA4" w:rsidRPr="00133328" w:rsidRDefault="002A6BA4" w:rsidP="002A6BA4">
      <w:pPr>
        <w:rPr>
          <w:sz w:val="24"/>
          <w:szCs w:val="24"/>
        </w:rPr>
      </w:pPr>
      <w:r w:rsidRPr="0013332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7"/>
        <w:gridCol w:w="9502"/>
        <w:gridCol w:w="1559"/>
        <w:gridCol w:w="1559"/>
      </w:tblGrid>
      <w:tr w:rsidR="00E53878" w:rsidRPr="00133328" w:rsidTr="00E53878">
        <w:tc>
          <w:tcPr>
            <w:tcW w:w="2797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E53878" w:rsidRPr="00E47057" w:rsidRDefault="00E53878">
            <w:pPr>
              <w:rPr>
                <w:i/>
                <w:sz w:val="24"/>
                <w:szCs w:val="24"/>
              </w:rPr>
            </w:pPr>
            <w:r w:rsidRPr="00E47057">
              <w:rPr>
                <w:i/>
                <w:sz w:val="24"/>
                <w:szCs w:val="24"/>
              </w:rPr>
              <w:t>Date</w:t>
            </w:r>
          </w:p>
        </w:tc>
        <w:tc>
          <w:tcPr>
            <w:tcW w:w="9502" w:type="dxa"/>
            <w:shd w:val="clear" w:color="auto" w:fill="C2D69B" w:themeFill="accent3" w:themeFillTint="99"/>
          </w:tcPr>
          <w:p w:rsidR="00E53878" w:rsidRPr="00E47057" w:rsidRDefault="00E53878">
            <w:pPr>
              <w:rPr>
                <w:i/>
                <w:sz w:val="24"/>
                <w:szCs w:val="24"/>
              </w:rPr>
            </w:pPr>
            <w:r w:rsidRPr="00E47057">
              <w:rPr>
                <w:i/>
                <w:sz w:val="24"/>
                <w:szCs w:val="24"/>
              </w:rPr>
              <w:t>Description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Pr="00E47057" w:rsidRDefault="00E53878">
            <w:pPr>
              <w:rPr>
                <w:i/>
                <w:sz w:val="24"/>
                <w:szCs w:val="24"/>
              </w:rPr>
            </w:pPr>
            <w:r w:rsidRPr="00E47057">
              <w:rPr>
                <w:i/>
                <w:sz w:val="24"/>
                <w:szCs w:val="24"/>
              </w:rPr>
              <w:t>Length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53878" w:rsidRPr="00E47057" w:rsidRDefault="00E53878">
            <w:pPr>
              <w:rPr>
                <w:i/>
                <w:sz w:val="24"/>
                <w:szCs w:val="24"/>
              </w:rPr>
            </w:pPr>
            <w:r w:rsidRPr="00E47057">
              <w:rPr>
                <w:i/>
                <w:sz w:val="24"/>
                <w:szCs w:val="24"/>
              </w:rPr>
              <w:t>Boot rating</w:t>
            </w:r>
          </w:p>
        </w:tc>
      </w:tr>
      <w:tr w:rsidR="00E53878" w:rsidRPr="00133328" w:rsidTr="00E53878">
        <w:tc>
          <w:tcPr>
            <w:tcW w:w="2797" w:type="dxa"/>
            <w:tcBorders>
              <w:left w:val="single" w:sz="4" w:space="0" w:color="auto"/>
            </w:tcBorders>
          </w:tcPr>
          <w:p w:rsidR="00E53878" w:rsidRDefault="00E53878">
            <w:pPr>
              <w:rPr>
                <w:color w:val="1F497D" w:themeColor="text2"/>
                <w:sz w:val="24"/>
                <w:szCs w:val="24"/>
              </w:rPr>
            </w:pPr>
            <w:r w:rsidRPr="00EC100E">
              <w:rPr>
                <w:sz w:val="24"/>
                <w:szCs w:val="24"/>
              </w:rPr>
              <w:t>Wednesday 4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 w:rsidRPr="00EC100E">
              <w:rPr>
                <w:sz w:val="24"/>
                <w:szCs w:val="24"/>
              </w:rPr>
              <w:t xml:space="preserve"> January</w:t>
            </w:r>
          </w:p>
        </w:tc>
        <w:tc>
          <w:tcPr>
            <w:tcW w:w="9502" w:type="dxa"/>
          </w:tcPr>
          <w:p w:rsidR="00E53878" w:rsidRPr="00302D62" w:rsidRDefault="00E53878" w:rsidP="00344CB0">
            <w:pPr>
              <w:rPr>
                <w:sz w:val="24"/>
                <w:szCs w:val="24"/>
              </w:rPr>
            </w:pPr>
            <w:proofErr w:type="spellStart"/>
            <w:r w:rsidRPr="00302D62">
              <w:rPr>
                <w:sz w:val="24"/>
                <w:szCs w:val="24"/>
              </w:rPr>
              <w:t>Rainowlow</w:t>
            </w:r>
            <w:proofErr w:type="spellEnd"/>
            <w:r w:rsidRPr="00302D62">
              <w:rPr>
                <w:sz w:val="24"/>
                <w:szCs w:val="24"/>
              </w:rPr>
              <w:t xml:space="preserve"> and the </w:t>
            </w:r>
            <w:proofErr w:type="spellStart"/>
            <w:r w:rsidRPr="00302D62">
              <w:rPr>
                <w:sz w:val="24"/>
                <w:szCs w:val="24"/>
              </w:rPr>
              <w:t>Harrop</w:t>
            </w:r>
            <w:proofErr w:type="spellEnd"/>
            <w:r w:rsidRPr="00302D62">
              <w:rPr>
                <w:sz w:val="24"/>
                <w:szCs w:val="24"/>
              </w:rPr>
              <w:t xml:space="preserve"> Valley</w:t>
            </w:r>
          </w:p>
        </w:tc>
        <w:tc>
          <w:tcPr>
            <w:tcW w:w="1559" w:type="dxa"/>
            <w:shd w:val="clear" w:color="auto" w:fill="auto"/>
          </w:tcPr>
          <w:p w:rsidR="00E53878" w:rsidRPr="00302D62" w:rsidRDefault="00E53878" w:rsidP="00F30C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E53878" w:rsidRPr="00302D62" w:rsidRDefault="00E53878" w:rsidP="00F30CD9">
            <w:pPr>
              <w:rPr>
                <w:sz w:val="24"/>
                <w:szCs w:val="24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30441A75" wp14:editId="3FB7C056">
                  <wp:extent cx="164465" cy="237490"/>
                  <wp:effectExtent l="0" t="0" r="698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75A882D" wp14:editId="3726CD29">
                  <wp:extent cx="164465" cy="237490"/>
                  <wp:effectExtent l="0" t="0" r="698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D3748C" w:rsidTr="00E53878">
        <w:tc>
          <w:tcPr>
            <w:tcW w:w="2797" w:type="dxa"/>
            <w:tcBorders>
              <w:left w:val="single" w:sz="4" w:space="0" w:color="auto"/>
            </w:tcBorders>
          </w:tcPr>
          <w:p w:rsidR="00E53878" w:rsidRPr="003040AA" w:rsidRDefault="00E53878">
            <w:pPr>
              <w:rPr>
                <w:color w:val="1F497D" w:themeColor="text2"/>
                <w:sz w:val="24"/>
                <w:szCs w:val="24"/>
              </w:rPr>
            </w:pPr>
            <w:r w:rsidRPr="003040AA">
              <w:rPr>
                <w:color w:val="1F497D" w:themeColor="text2"/>
                <w:sz w:val="24"/>
                <w:szCs w:val="24"/>
              </w:rPr>
              <w:t>Saturday 7</w:t>
            </w:r>
            <w:r w:rsidRPr="003040AA">
              <w:rPr>
                <w:color w:val="1F497D" w:themeColor="text2"/>
                <w:sz w:val="24"/>
                <w:szCs w:val="24"/>
                <w:vertAlign w:val="superscript"/>
              </w:rPr>
              <w:t>th</w:t>
            </w:r>
            <w:r w:rsidRPr="003040AA">
              <w:rPr>
                <w:color w:val="1F497D" w:themeColor="text2"/>
                <w:sz w:val="24"/>
                <w:szCs w:val="24"/>
              </w:rPr>
              <w:t xml:space="preserve"> January</w:t>
            </w:r>
          </w:p>
        </w:tc>
        <w:tc>
          <w:tcPr>
            <w:tcW w:w="9502" w:type="dxa"/>
          </w:tcPr>
          <w:p w:rsidR="00E53878" w:rsidRPr="003040AA" w:rsidRDefault="00A703A2" w:rsidP="00344CB0">
            <w:pPr>
              <w:rPr>
                <w:color w:val="1F497D" w:themeColor="text2"/>
                <w:sz w:val="24"/>
                <w:szCs w:val="24"/>
              </w:rPr>
            </w:pPr>
            <w:r w:rsidRPr="00FC4BB6">
              <w:rPr>
                <w:rFonts w:ascii="Calibri" w:eastAsia="Times New Roman" w:hAnsi="Calibri"/>
                <w:color w:val="1F497D" w:themeColor="text2"/>
              </w:rPr>
              <w:t xml:space="preserve">White Nancy, </w:t>
            </w:r>
            <w:proofErr w:type="spellStart"/>
            <w:r w:rsidRPr="00FC4BB6">
              <w:rPr>
                <w:rFonts w:ascii="Calibri" w:eastAsia="Times New Roman" w:hAnsi="Calibri"/>
                <w:color w:val="1F497D" w:themeColor="text2"/>
              </w:rPr>
              <w:t>Kerridge</w:t>
            </w:r>
            <w:proofErr w:type="spellEnd"/>
            <w:r w:rsidRPr="00FC4BB6">
              <w:rPr>
                <w:rFonts w:ascii="Calibri" w:eastAsia="Times New Roman" w:hAnsi="Calibri"/>
                <w:color w:val="1F497D" w:themeColor="text2"/>
              </w:rPr>
              <w:t xml:space="preserve"> Ridge, </w:t>
            </w:r>
            <w:proofErr w:type="spellStart"/>
            <w:r w:rsidRPr="00FC4BB6">
              <w:rPr>
                <w:rFonts w:ascii="Calibri" w:eastAsia="Times New Roman" w:hAnsi="Calibri"/>
                <w:color w:val="1F497D" w:themeColor="text2"/>
              </w:rPr>
              <w:t>Calrofold</w:t>
            </w:r>
            <w:proofErr w:type="spellEnd"/>
            <w:r w:rsidRPr="00FC4BB6">
              <w:rPr>
                <w:rFonts w:ascii="Calibri" w:eastAsia="Times New Roman" w:hAnsi="Calibri"/>
                <w:color w:val="1F497D" w:themeColor="text2"/>
              </w:rPr>
              <w:t xml:space="preserve"> Lane, Back Eddisbury Road, </w:t>
            </w:r>
            <w:proofErr w:type="spellStart"/>
            <w:r w:rsidRPr="00FC4BB6">
              <w:rPr>
                <w:rFonts w:ascii="Calibri" w:eastAsia="Times New Roman" w:hAnsi="Calibri"/>
                <w:color w:val="1F497D" w:themeColor="text2"/>
              </w:rPr>
              <w:t>Teggs</w:t>
            </w:r>
            <w:proofErr w:type="spellEnd"/>
            <w:r w:rsidRPr="00FC4BB6">
              <w:rPr>
                <w:rFonts w:ascii="Calibri" w:eastAsia="Times New Roman" w:hAnsi="Calibri"/>
                <w:color w:val="1F497D" w:themeColor="text2"/>
              </w:rPr>
              <w:t xml:space="preserve"> Nose, (cafe &amp; toilets), back via Gritstone Trail and </w:t>
            </w:r>
            <w:proofErr w:type="spellStart"/>
            <w:r w:rsidRPr="00FC4BB6">
              <w:rPr>
                <w:rFonts w:ascii="Calibri" w:eastAsia="Times New Roman" w:hAnsi="Calibri"/>
                <w:color w:val="1F497D" w:themeColor="text2"/>
              </w:rPr>
              <w:t>Waulkmill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E53878" w:rsidRPr="003040AA" w:rsidRDefault="00E53878" w:rsidP="00F30CD9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8.5</w:t>
            </w:r>
            <w:r w:rsidRPr="003040AA">
              <w:rPr>
                <w:color w:val="1F497D" w:themeColor="text2"/>
                <w:sz w:val="24"/>
                <w:szCs w:val="24"/>
              </w:rPr>
              <w:t xml:space="preserve"> Miles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E53878" w:rsidRPr="003040AA" w:rsidRDefault="00E53878" w:rsidP="00F30CD9">
            <w:pPr>
              <w:rPr>
                <w:noProof/>
                <w:color w:val="1F497D" w:themeColor="text2"/>
                <w:sz w:val="24"/>
                <w:szCs w:val="24"/>
                <w:lang w:eastAsia="en-GB"/>
              </w:rPr>
            </w:pP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2D85E3C0" wp14:editId="047F00B7">
                  <wp:extent cx="164465" cy="23749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174B164B" wp14:editId="36A2FC5C">
                  <wp:extent cx="164465" cy="23749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25B82958" wp14:editId="2516D93B">
                  <wp:extent cx="164465" cy="237490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898721D" wp14:editId="0B5EBFE5">
                  <wp:extent cx="164465" cy="23749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D3748C" w:rsidTr="00E53878">
        <w:tc>
          <w:tcPr>
            <w:tcW w:w="2797" w:type="dxa"/>
            <w:tcBorders>
              <w:left w:val="single" w:sz="4" w:space="0" w:color="auto"/>
            </w:tcBorders>
          </w:tcPr>
          <w:p w:rsidR="00E53878" w:rsidRPr="00D3748C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Wednesday 11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January </w:t>
            </w:r>
          </w:p>
        </w:tc>
        <w:tc>
          <w:tcPr>
            <w:tcW w:w="9502" w:type="dxa"/>
          </w:tcPr>
          <w:p w:rsidR="00E53878" w:rsidRPr="00D3748C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Canal, Higher </w:t>
            </w:r>
            <w:proofErr w:type="spellStart"/>
            <w:r>
              <w:rPr>
                <w:sz w:val="24"/>
                <w:szCs w:val="24"/>
              </w:rPr>
              <w:t>Hurdsfield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Kerridge</w:t>
            </w:r>
            <w:proofErr w:type="spellEnd"/>
            <w:r>
              <w:rPr>
                <w:sz w:val="24"/>
                <w:szCs w:val="24"/>
              </w:rPr>
              <w:t xml:space="preserve"> (Nostalgia Trail 6)</w:t>
            </w:r>
          </w:p>
        </w:tc>
        <w:tc>
          <w:tcPr>
            <w:tcW w:w="1559" w:type="dxa"/>
            <w:shd w:val="clear" w:color="auto" w:fill="auto"/>
          </w:tcPr>
          <w:p w:rsidR="00E53878" w:rsidRPr="00D3748C" w:rsidRDefault="00E53878" w:rsidP="00F30C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miles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E53878" w:rsidRPr="00D3748C" w:rsidRDefault="00E53878" w:rsidP="00F30CD9">
            <w:pPr>
              <w:rPr>
                <w:sz w:val="24"/>
                <w:szCs w:val="24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11D059D1" wp14:editId="01126EDC">
                  <wp:extent cx="164465" cy="237490"/>
                  <wp:effectExtent l="0" t="0" r="698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3B33AFC9" wp14:editId="48EB7EE6">
                  <wp:extent cx="164465" cy="237490"/>
                  <wp:effectExtent l="0" t="0" r="698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c>
          <w:tcPr>
            <w:tcW w:w="2797" w:type="dxa"/>
            <w:tcBorders>
              <w:left w:val="single" w:sz="4" w:space="0" w:color="auto"/>
            </w:tcBorders>
          </w:tcPr>
          <w:p w:rsidR="00E53878" w:rsidRPr="00495DA5" w:rsidRDefault="00E53878" w:rsidP="003A67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Wednesday 18</w:t>
            </w:r>
            <w:r w:rsidRPr="00EC100E">
              <w:rPr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color w:val="000000" w:themeColor="text1"/>
                <w:sz w:val="24"/>
                <w:szCs w:val="24"/>
              </w:rPr>
              <w:t xml:space="preserve"> January</w:t>
            </w:r>
          </w:p>
        </w:tc>
        <w:tc>
          <w:tcPr>
            <w:tcW w:w="9502" w:type="dxa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Butley</w:t>
            </w:r>
            <w:proofErr w:type="spellEnd"/>
            <w:r>
              <w:rPr>
                <w:sz w:val="24"/>
                <w:szCs w:val="24"/>
              </w:rPr>
              <w:t xml:space="preserve"> Town, </w:t>
            </w:r>
            <w:proofErr w:type="spellStart"/>
            <w:r>
              <w:rPr>
                <w:sz w:val="24"/>
                <w:szCs w:val="24"/>
              </w:rPr>
              <w:t>Dumbah</w:t>
            </w:r>
            <w:proofErr w:type="spellEnd"/>
            <w:r>
              <w:rPr>
                <w:sz w:val="24"/>
                <w:szCs w:val="24"/>
              </w:rPr>
              <w:t xml:space="preserve"> Hollow and </w:t>
            </w:r>
            <w:proofErr w:type="spellStart"/>
            <w:r>
              <w:rPr>
                <w:sz w:val="24"/>
                <w:szCs w:val="24"/>
              </w:rPr>
              <w:t>Middlewood</w:t>
            </w:r>
            <w:proofErr w:type="spellEnd"/>
            <w:r>
              <w:rPr>
                <w:sz w:val="24"/>
                <w:szCs w:val="24"/>
              </w:rPr>
              <w:t xml:space="preserve"> Way (Nostalgia Trail 8)</w:t>
            </w:r>
          </w:p>
        </w:tc>
        <w:tc>
          <w:tcPr>
            <w:tcW w:w="1559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miles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3878" w:rsidRPr="00133328" w:rsidRDefault="00E53878">
            <w:pPr>
              <w:rPr>
                <w:sz w:val="24"/>
                <w:szCs w:val="24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3DDA92B2" wp14:editId="053A8664">
                  <wp:extent cx="164465" cy="237490"/>
                  <wp:effectExtent l="0" t="0" r="698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314267FF" wp14:editId="5B9C67EB">
                  <wp:extent cx="164465" cy="237490"/>
                  <wp:effectExtent l="0" t="0" r="698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c>
          <w:tcPr>
            <w:tcW w:w="2797" w:type="dxa"/>
            <w:tcBorders>
              <w:left w:val="single" w:sz="4" w:space="0" w:color="auto"/>
            </w:tcBorders>
          </w:tcPr>
          <w:p w:rsidR="00E53878" w:rsidRPr="00133328" w:rsidRDefault="00E53878" w:rsidP="003A67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25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January</w:t>
            </w:r>
          </w:p>
        </w:tc>
        <w:tc>
          <w:tcPr>
            <w:tcW w:w="9502" w:type="dxa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Pott </w:t>
            </w:r>
            <w:proofErr w:type="spellStart"/>
            <w:r>
              <w:rPr>
                <w:sz w:val="24"/>
                <w:szCs w:val="24"/>
              </w:rPr>
              <w:t>Shrigley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Harrop</w:t>
            </w:r>
            <w:proofErr w:type="spellEnd"/>
            <w:r>
              <w:rPr>
                <w:sz w:val="24"/>
                <w:szCs w:val="24"/>
              </w:rPr>
              <w:t xml:space="preserve"> Wood, </w:t>
            </w:r>
            <w:proofErr w:type="spellStart"/>
            <w:r>
              <w:rPr>
                <w:sz w:val="24"/>
                <w:szCs w:val="24"/>
              </w:rPr>
              <w:t>Ingersley</w:t>
            </w:r>
            <w:proofErr w:type="spellEnd"/>
            <w:r>
              <w:rPr>
                <w:sz w:val="24"/>
                <w:szCs w:val="24"/>
              </w:rPr>
              <w:t xml:space="preserve"> Vale (Tree Trail 4)</w:t>
            </w:r>
          </w:p>
        </w:tc>
        <w:tc>
          <w:tcPr>
            <w:tcW w:w="1559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 miles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3878" w:rsidRPr="00133328" w:rsidRDefault="00E53878">
            <w:pPr>
              <w:rPr>
                <w:sz w:val="24"/>
                <w:szCs w:val="24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24A85A50" wp14:editId="699D73B2">
                  <wp:extent cx="164465" cy="237490"/>
                  <wp:effectExtent l="0" t="0" r="698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86C5C30" wp14:editId="50198630">
                  <wp:extent cx="164465" cy="237490"/>
                  <wp:effectExtent l="0" t="0" r="698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E3DB6BA" wp14:editId="2097EEDD">
                  <wp:extent cx="164465" cy="237490"/>
                  <wp:effectExtent l="0" t="0" r="698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c>
          <w:tcPr>
            <w:tcW w:w="2797" w:type="dxa"/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  <w:tc>
          <w:tcPr>
            <w:tcW w:w="9502" w:type="dxa"/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</w:tr>
      <w:tr w:rsidR="00E53878" w:rsidRPr="00133328" w:rsidTr="00E53878">
        <w:tc>
          <w:tcPr>
            <w:tcW w:w="2797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1</w:t>
            </w:r>
            <w:r w:rsidRPr="00EC100E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February</w:t>
            </w:r>
          </w:p>
        </w:tc>
        <w:tc>
          <w:tcPr>
            <w:tcW w:w="9502" w:type="dxa"/>
          </w:tcPr>
          <w:p w:rsidR="00E53878" w:rsidRPr="00133328" w:rsidRDefault="00E53878" w:rsidP="00D374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Around Nancy</w:t>
            </w:r>
          </w:p>
        </w:tc>
        <w:tc>
          <w:tcPr>
            <w:tcW w:w="1559" w:type="dxa"/>
          </w:tcPr>
          <w:p w:rsidR="00E53878" w:rsidRPr="00133328" w:rsidRDefault="00E53878" w:rsidP="00D374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</w:tcPr>
          <w:p w:rsidR="00E53878" w:rsidRPr="00133328" w:rsidRDefault="00E53878" w:rsidP="00D3748C">
            <w:pPr>
              <w:rPr>
                <w:sz w:val="24"/>
                <w:szCs w:val="24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24DEBCB4" wp14:editId="0FFA157E">
                  <wp:extent cx="164465" cy="237490"/>
                  <wp:effectExtent l="0" t="0" r="698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8173CEC" wp14:editId="7E88DB69">
                  <wp:extent cx="164465" cy="237490"/>
                  <wp:effectExtent l="0" t="0" r="698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63563564" wp14:editId="7D4B2CE5">
                  <wp:extent cx="164465" cy="237490"/>
                  <wp:effectExtent l="0" t="0" r="698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c>
          <w:tcPr>
            <w:tcW w:w="2797" w:type="dxa"/>
          </w:tcPr>
          <w:p w:rsidR="00E53878" w:rsidRPr="00133328" w:rsidRDefault="00E53878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Saturday 4</w:t>
            </w:r>
            <w:r w:rsidRPr="00EC100E">
              <w:rPr>
                <w:color w:val="1F497D" w:themeColor="text2"/>
                <w:sz w:val="24"/>
                <w:szCs w:val="24"/>
                <w:vertAlign w:val="superscript"/>
              </w:rPr>
              <w:t>th</w:t>
            </w:r>
            <w:r>
              <w:rPr>
                <w:color w:val="1F497D" w:themeColor="text2"/>
                <w:sz w:val="24"/>
                <w:szCs w:val="24"/>
              </w:rPr>
              <w:t xml:space="preserve"> February</w:t>
            </w:r>
          </w:p>
        </w:tc>
        <w:tc>
          <w:tcPr>
            <w:tcW w:w="9502" w:type="dxa"/>
          </w:tcPr>
          <w:p w:rsidR="00E53878" w:rsidRPr="003310AB" w:rsidRDefault="00E53878" w:rsidP="00344CB0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White Nancy, </w:t>
            </w:r>
            <w:proofErr w:type="spellStart"/>
            <w:r>
              <w:rPr>
                <w:color w:val="1F497D" w:themeColor="text2"/>
                <w:sz w:val="24"/>
                <w:szCs w:val="24"/>
              </w:rPr>
              <w:t>Kerridge</w:t>
            </w:r>
            <w:proofErr w:type="spellEnd"/>
            <w:r>
              <w:rPr>
                <w:color w:val="1F497D" w:themeColor="text2"/>
                <w:sz w:val="24"/>
                <w:szCs w:val="24"/>
              </w:rPr>
              <w:t xml:space="preserve"> Ridge, </w:t>
            </w:r>
            <w:proofErr w:type="spellStart"/>
            <w:r>
              <w:rPr>
                <w:color w:val="1F497D" w:themeColor="text2"/>
                <w:sz w:val="24"/>
                <w:szCs w:val="24"/>
              </w:rPr>
              <w:t>Rainow</w:t>
            </w:r>
            <w:proofErr w:type="spellEnd"/>
            <w:r>
              <w:rPr>
                <w:color w:val="1F497D" w:themeColor="text2"/>
                <w:sz w:val="24"/>
                <w:szCs w:val="24"/>
              </w:rPr>
              <w:t xml:space="preserve">, Cliff Hill, </w:t>
            </w:r>
            <w:proofErr w:type="spellStart"/>
            <w:r>
              <w:rPr>
                <w:color w:val="1F497D" w:themeColor="text2"/>
                <w:sz w:val="24"/>
                <w:szCs w:val="24"/>
              </w:rPr>
              <w:t>Swanscoe</w:t>
            </w:r>
            <w:proofErr w:type="spellEnd"/>
            <w:r>
              <w:rPr>
                <w:color w:val="1F497D" w:themeColor="text2"/>
                <w:sz w:val="24"/>
                <w:szCs w:val="24"/>
              </w:rPr>
              <w:t xml:space="preserve"> Farm and return via the canal</w:t>
            </w:r>
          </w:p>
        </w:tc>
        <w:tc>
          <w:tcPr>
            <w:tcW w:w="1559" w:type="dxa"/>
          </w:tcPr>
          <w:p w:rsidR="00E53878" w:rsidRPr="003310AB" w:rsidRDefault="00E53878" w:rsidP="00BD67FA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7.5 miles</w:t>
            </w:r>
          </w:p>
        </w:tc>
        <w:tc>
          <w:tcPr>
            <w:tcW w:w="1559" w:type="dxa"/>
          </w:tcPr>
          <w:p w:rsidR="00E53878" w:rsidRPr="003310AB" w:rsidRDefault="00E53878" w:rsidP="00BD67FA">
            <w:pPr>
              <w:rPr>
                <w:color w:val="1F497D" w:themeColor="text2"/>
                <w:sz w:val="24"/>
                <w:szCs w:val="24"/>
              </w:rPr>
            </w:pP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25D3E83D" wp14:editId="4D813CA2">
                  <wp:extent cx="164465" cy="23749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1FFEFD6" wp14:editId="02A0CE8C">
                  <wp:extent cx="164465" cy="237490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6E207040" wp14:editId="6D7F4B93">
                  <wp:extent cx="164465" cy="237490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c>
          <w:tcPr>
            <w:tcW w:w="2797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8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February</w:t>
            </w:r>
          </w:p>
        </w:tc>
        <w:tc>
          <w:tcPr>
            <w:tcW w:w="9502" w:type="dxa"/>
          </w:tcPr>
          <w:p w:rsidR="00E53878" w:rsidRPr="00BF5C15" w:rsidRDefault="00E53878" w:rsidP="00344CB0">
            <w:pPr>
              <w:rPr>
                <w:sz w:val="24"/>
                <w:szCs w:val="24"/>
              </w:rPr>
            </w:pPr>
            <w:proofErr w:type="spellStart"/>
            <w:r w:rsidRPr="00BF5C15">
              <w:rPr>
                <w:sz w:val="24"/>
                <w:szCs w:val="24"/>
              </w:rPr>
              <w:t>Middlewood</w:t>
            </w:r>
            <w:proofErr w:type="spellEnd"/>
            <w:r w:rsidRPr="00BF5C15">
              <w:rPr>
                <w:sz w:val="24"/>
                <w:szCs w:val="24"/>
              </w:rPr>
              <w:t xml:space="preserve"> Way, Tinkers Clough, Canal and Rally Road</w:t>
            </w:r>
          </w:p>
        </w:tc>
        <w:tc>
          <w:tcPr>
            <w:tcW w:w="1559" w:type="dxa"/>
          </w:tcPr>
          <w:p w:rsidR="00E53878" w:rsidRPr="00BF5C15" w:rsidRDefault="00E53878" w:rsidP="00413374">
            <w:pPr>
              <w:rPr>
                <w:sz w:val="24"/>
                <w:szCs w:val="24"/>
              </w:rPr>
            </w:pPr>
            <w:r w:rsidRPr="00BF5C15"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</w:tcPr>
          <w:p w:rsidR="00E53878" w:rsidRPr="00133328" w:rsidRDefault="00E53878" w:rsidP="00413374">
            <w:pPr>
              <w:rPr>
                <w:sz w:val="24"/>
                <w:szCs w:val="24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8E55BCF" wp14:editId="71FFEEDC">
                  <wp:extent cx="164465" cy="237490"/>
                  <wp:effectExtent l="0" t="0" r="698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27B65E3" wp14:editId="53006199">
                  <wp:extent cx="164465" cy="237490"/>
                  <wp:effectExtent l="0" t="0" r="698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c>
          <w:tcPr>
            <w:tcW w:w="2797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15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February</w:t>
            </w:r>
          </w:p>
        </w:tc>
        <w:tc>
          <w:tcPr>
            <w:tcW w:w="9502" w:type="dxa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Rainow</w:t>
            </w:r>
            <w:proofErr w:type="spellEnd"/>
            <w:r>
              <w:rPr>
                <w:sz w:val="24"/>
                <w:szCs w:val="24"/>
              </w:rPr>
              <w:t xml:space="preserve"> – Highways and secret byways</w:t>
            </w:r>
          </w:p>
        </w:tc>
        <w:tc>
          <w:tcPr>
            <w:tcW w:w="1559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246CF01" wp14:editId="718011DB">
                  <wp:extent cx="164465" cy="237490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939FD1D" wp14:editId="20B02A5D">
                  <wp:extent cx="164465" cy="237490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c>
          <w:tcPr>
            <w:tcW w:w="2797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22</w:t>
            </w:r>
            <w:r w:rsidRPr="00EC100E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February</w:t>
            </w:r>
          </w:p>
        </w:tc>
        <w:tc>
          <w:tcPr>
            <w:tcW w:w="9502" w:type="dxa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Along </w:t>
            </w:r>
            <w:proofErr w:type="spellStart"/>
            <w:r>
              <w:rPr>
                <w:sz w:val="24"/>
                <w:szCs w:val="24"/>
              </w:rPr>
              <w:t>Kerridge</w:t>
            </w:r>
            <w:proofErr w:type="spellEnd"/>
            <w:r>
              <w:rPr>
                <w:sz w:val="24"/>
                <w:szCs w:val="24"/>
              </w:rPr>
              <w:t xml:space="preserve"> Ridge (Nostalgia Trail 3)</w:t>
            </w:r>
          </w:p>
        </w:tc>
        <w:tc>
          <w:tcPr>
            <w:tcW w:w="1559" w:type="dxa"/>
          </w:tcPr>
          <w:p w:rsidR="00E53878" w:rsidRPr="00133328" w:rsidRDefault="00E53878" w:rsidP="00BD6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</w:tcPr>
          <w:p w:rsidR="00E53878" w:rsidRPr="00133328" w:rsidRDefault="00E53878" w:rsidP="00BD67FA">
            <w:pPr>
              <w:rPr>
                <w:sz w:val="24"/>
                <w:szCs w:val="24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459D383" wp14:editId="151424FB">
                  <wp:extent cx="164465" cy="237490"/>
                  <wp:effectExtent l="0" t="0" r="698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40DB633C" wp14:editId="3B7ADB86">
                  <wp:extent cx="164465" cy="237490"/>
                  <wp:effectExtent l="0" t="0" r="6985" b="0"/>
                  <wp:docPr id="13312" name="Picture 1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3447EA4" wp14:editId="25BB470D">
                  <wp:extent cx="164465" cy="237490"/>
                  <wp:effectExtent l="0" t="0" r="6985" b="0"/>
                  <wp:docPr id="13313" name="Picture 1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c>
          <w:tcPr>
            <w:tcW w:w="2797" w:type="dxa"/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  <w:tc>
          <w:tcPr>
            <w:tcW w:w="9502" w:type="dxa"/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</w:tr>
      <w:tr w:rsidR="00E53878" w:rsidRPr="00133328" w:rsidTr="00E53878">
        <w:tc>
          <w:tcPr>
            <w:tcW w:w="2797" w:type="dxa"/>
          </w:tcPr>
          <w:p w:rsidR="00E53878" w:rsidRPr="00A220AA" w:rsidRDefault="00E53878">
            <w:pPr>
              <w:rPr>
                <w:sz w:val="24"/>
                <w:szCs w:val="24"/>
              </w:rPr>
            </w:pPr>
            <w:r w:rsidRPr="00A220AA">
              <w:rPr>
                <w:sz w:val="24"/>
                <w:szCs w:val="24"/>
              </w:rPr>
              <w:t>Wednesday 1</w:t>
            </w:r>
            <w:r w:rsidRPr="00A220AA">
              <w:rPr>
                <w:sz w:val="24"/>
                <w:szCs w:val="24"/>
                <w:vertAlign w:val="superscript"/>
              </w:rPr>
              <w:t>st</w:t>
            </w:r>
            <w:r w:rsidRPr="00A220AA"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9502" w:type="dxa"/>
          </w:tcPr>
          <w:p w:rsidR="00E53878" w:rsidRPr="00A220AA" w:rsidRDefault="00E53878" w:rsidP="00344CB0">
            <w:pPr>
              <w:rPr>
                <w:sz w:val="24"/>
                <w:szCs w:val="24"/>
              </w:rPr>
            </w:pPr>
            <w:r w:rsidRPr="00A220AA">
              <w:rPr>
                <w:sz w:val="24"/>
                <w:szCs w:val="24"/>
              </w:rPr>
              <w:t xml:space="preserve">Secret Cottage – canal, ‘The Hole’ and the </w:t>
            </w:r>
            <w:proofErr w:type="spellStart"/>
            <w:r w:rsidRPr="00A220AA">
              <w:rPr>
                <w:sz w:val="24"/>
                <w:szCs w:val="24"/>
              </w:rPr>
              <w:t>Middlewood</w:t>
            </w:r>
            <w:proofErr w:type="spellEnd"/>
            <w:r w:rsidRPr="00A220AA">
              <w:rPr>
                <w:sz w:val="24"/>
                <w:szCs w:val="24"/>
              </w:rPr>
              <w:t xml:space="preserve"> Way</w:t>
            </w:r>
          </w:p>
        </w:tc>
        <w:tc>
          <w:tcPr>
            <w:tcW w:w="1559" w:type="dxa"/>
          </w:tcPr>
          <w:p w:rsidR="00E53878" w:rsidRPr="00A220AA" w:rsidRDefault="00E53878">
            <w:pPr>
              <w:rPr>
                <w:sz w:val="24"/>
                <w:szCs w:val="24"/>
              </w:rPr>
            </w:pPr>
            <w:r w:rsidRPr="00A220AA"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</w:tcPr>
          <w:p w:rsidR="00E53878" w:rsidRPr="00A220AA" w:rsidRDefault="00E53878">
            <w:pPr>
              <w:rPr>
                <w:sz w:val="24"/>
                <w:szCs w:val="24"/>
              </w:rPr>
            </w:pPr>
            <w:r w:rsidRPr="00A220AA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13701D" wp14:editId="79C11459">
                  <wp:extent cx="164465" cy="237490"/>
                  <wp:effectExtent l="0" t="0" r="698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220AA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369848" wp14:editId="6C7D0F65">
                  <wp:extent cx="164465" cy="237490"/>
                  <wp:effectExtent l="0" t="0" r="698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CE4A4B" w:rsidTr="00E53878">
        <w:tc>
          <w:tcPr>
            <w:tcW w:w="2797" w:type="dxa"/>
          </w:tcPr>
          <w:p w:rsidR="00E53878" w:rsidRPr="00CE4A4B" w:rsidRDefault="00E53878">
            <w:pPr>
              <w:rPr>
                <w:color w:val="1F497D" w:themeColor="text2"/>
                <w:sz w:val="24"/>
                <w:szCs w:val="24"/>
              </w:rPr>
            </w:pPr>
            <w:r w:rsidRPr="00CE4A4B">
              <w:rPr>
                <w:color w:val="1F497D" w:themeColor="text2"/>
                <w:sz w:val="24"/>
                <w:szCs w:val="24"/>
              </w:rPr>
              <w:t>Saturday 4</w:t>
            </w:r>
            <w:r w:rsidRPr="00CE4A4B">
              <w:rPr>
                <w:color w:val="1F497D" w:themeColor="text2"/>
                <w:sz w:val="24"/>
                <w:szCs w:val="24"/>
                <w:vertAlign w:val="superscript"/>
              </w:rPr>
              <w:t>th</w:t>
            </w:r>
            <w:r w:rsidRPr="00CE4A4B">
              <w:rPr>
                <w:color w:val="1F497D" w:themeColor="text2"/>
                <w:sz w:val="24"/>
                <w:szCs w:val="24"/>
              </w:rPr>
              <w:t xml:space="preserve"> March</w:t>
            </w:r>
          </w:p>
        </w:tc>
        <w:tc>
          <w:tcPr>
            <w:tcW w:w="9502" w:type="dxa"/>
          </w:tcPr>
          <w:p w:rsidR="00E53878" w:rsidRPr="00CE4A4B" w:rsidRDefault="008B3DDB" w:rsidP="00BD67FA">
            <w:pPr>
              <w:rPr>
                <w:color w:val="1F497D" w:themeColor="text2"/>
                <w:sz w:val="24"/>
                <w:szCs w:val="24"/>
              </w:rPr>
            </w:pPr>
            <w:proofErr w:type="spellStart"/>
            <w:r>
              <w:rPr>
                <w:color w:val="1F497D" w:themeColor="text2"/>
                <w:sz w:val="24"/>
                <w:szCs w:val="24"/>
              </w:rPr>
              <w:t>Kerridge</w:t>
            </w:r>
            <w:proofErr w:type="spellEnd"/>
            <w:r>
              <w:rPr>
                <w:color w:val="1F497D" w:themeColor="text2"/>
                <w:sz w:val="24"/>
                <w:szCs w:val="24"/>
              </w:rPr>
              <w:t xml:space="preserve">, Tinker’s Clough, </w:t>
            </w:r>
            <w:proofErr w:type="spellStart"/>
            <w:r>
              <w:rPr>
                <w:color w:val="1F497D" w:themeColor="text2"/>
                <w:sz w:val="24"/>
                <w:szCs w:val="24"/>
              </w:rPr>
              <w:t>Butley</w:t>
            </w:r>
            <w:proofErr w:type="spellEnd"/>
            <w:r>
              <w:rPr>
                <w:color w:val="1F497D" w:themeColor="text2"/>
                <w:sz w:val="24"/>
                <w:szCs w:val="24"/>
              </w:rPr>
              <w:t xml:space="preserve"> Town, Whiteley Green, Adlington, Pott </w:t>
            </w:r>
            <w:proofErr w:type="spellStart"/>
            <w:r>
              <w:rPr>
                <w:color w:val="1F497D" w:themeColor="text2"/>
                <w:sz w:val="24"/>
                <w:szCs w:val="24"/>
              </w:rPr>
              <w:t>Shrigley</w:t>
            </w:r>
            <w:proofErr w:type="spellEnd"/>
            <w:r w:rsidRPr="00CE4A4B">
              <w:rPr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53878" w:rsidRPr="00CE4A4B" w:rsidRDefault="008B3DDB" w:rsidP="00BD67FA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8.5 miles</w:t>
            </w:r>
          </w:p>
        </w:tc>
        <w:tc>
          <w:tcPr>
            <w:tcW w:w="1559" w:type="dxa"/>
          </w:tcPr>
          <w:p w:rsidR="00E53878" w:rsidRPr="00CE4A4B" w:rsidRDefault="00E53878" w:rsidP="00BD67FA">
            <w:pPr>
              <w:rPr>
                <w:noProof/>
                <w:color w:val="1F497D" w:themeColor="text2"/>
                <w:sz w:val="24"/>
                <w:szCs w:val="24"/>
                <w:lang w:eastAsia="en-GB"/>
              </w:rPr>
            </w:pPr>
            <w:r w:rsidRPr="00CE4A4B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60E4EA3" wp14:editId="6DEB7E2E">
                  <wp:extent cx="164465" cy="237490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E4A4B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E54A909" wp14:editId="10E5C7EA">
                  <wp:extent cx="164465" cy="237490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E4A4B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A332968" wp14:editId="77C86CF8">
                  <wp:extent cx="164465" cy="237490"/>
                  <wp:effectExtent l="0" t="0" r="698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E4A4B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F095F67" wp14:editId="059DCF42">
                  <wp:extent cx="164465" cy="237490"/>
                  <wp:effectExtent l="0" t="0" r="698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8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9502" w:type="dxa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Harrop</w:t>
            </w:r>
            <w:proofErr w:type="spellEnd"/>
            <w:r>
              <w:rPr>
                <w:sz w:val="24"/>
                <w:szCs w:val="24"/>
              </w:rPr>
              <w:t xml:space="preserve"> Valley, Blaze Hill, </w:t>
            </w:r>
            <w:proofErr w:type="spellStart"/>
            <w:r>
              <w:rPr>
                <w:sz w:val="24"/>
                <w:szCs w:val="24"/>
              </w:rPr>
              <w:t>Rainowlow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Savio</w:t>
            </w:r>
            <w:proofErr w:type="spellEnd"/>
            <w:r>
              <w:rPr>
                <w:sz w:val="24"/>
                <w:szCs w:val="24"/>
              </w:rPr>
              <w:t xml:space="preserve"> House</w:t>
            </w:r>
          </w:p>
        </w:tc>
        <w:tc>
          <w:tcPr>
            <w:tcW w:w="1559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miles</w:t>
            </w:r>
          </w:p>
        </w:tc>
        <w:tc>
          <w:tcPr>
            <w:tcW w:w="1559" w:type="dxa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FB9A0DE" wp14:editId="6F5D51BE">
                  <wp:extent cx="164465" cy="237490"/>
                  <wp:effectExtent l="0" t="0" r="6985" b="0"/>
                  <wp:docPr id="13314" name="Picture 1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6A15D1D8" wp14:editId="622033FE">
                  <wp:extent cx="164465" cy="237490"/>
                  <wp:effectExtent l="0" t="0" r="6985" b="0"/>
                  <wp:docPr id="13315" name="Picture 1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8778007" wp14:editId="6B773D78">
                  <wp:extent cx="164465" cy="237490"/>
                  <wp:effectExtent l="0" t="0" r="6985" b="0"/>
                  <wp:docPr id="13316" name="Picture 13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15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9502" w:type="dxa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Green Lane, Long Lane, the Windmill Pub and the </w:t>
            </w:r>
            <w:proofErr w:type="spellStart"/>
            <w:r>
              <w:rPr>
                <w:sz w:val="24"/>
                <w:szCs w:val="24"/>
              </w:rPr>
              <w:t>Middlewood</w:t>
            </w:r>
            <w:proofErr w:type="spellEnd"/>
            <w:r>
              <w:rPr>
                <w:sz w:val="24"/>
                <w:szCs w:val="24"/>
              </w:rPr>
              <w:t xml:space="preserve"> Way (Nostalgia Trail 1)</w:t>
            </w:r>
          </w:p>
        </w:tc>
        <w:tc>
          <w:tcPr>
            <w:tcW w:w="1559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miles</w:t>
            </w:r>
          </w:p>
        </w:tc>
        <w:tc>
          <w:tcPr>
            <w:tcW w:w="1559" w:type="dxa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453D37B" wp14:editId="4EE5016E">
                  <wp:extent cx="164465" cy="237490"/>
                  <wp:effectExtent l="0" t="0" r="6985" b="0"/>
                  <wp:docPr id="13317" name="Picture 1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4274BA71" wp14:editId="132166F5">
                  <wp:extent cx="164465" cy="237490"/>
                  <wp:effectExtent l="0" t="0" r="6985" b="0"/>
                  <wp:docPr id="13318" name="Picture 13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22</w:t>
            </w:r>
            <w:r w:rsidRPr="00EC100E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9502" w:type="dxa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Canal, </w:t>
            </w:r>
            <w:proofErr w:type="spellStart"/>
            <w:r>
              <w:rPr>
                <w:sz w:val="24"/>
                <w:szCs w:val="24"/>
              </w:rPr>
              <w:t>Styperson</w:t>
            </w:r>
            <w:proofErr w:type="spellEnd"/>
            <w:r>
              <w:rPr>
                <w:sz w:val="24"/>
                <w:szCs w:val="24"/>
              </w:rPr>
              <w:t xml:space="preserve"> Pool, Long Lane and </w:t>
            </w:r>
            <w:proofErr w:type="spellStart"/>
            <w:r>
              <w:rPr>
                <w:sz w:val="24"/>
                <w:szCs w:val="24"/>
              </w:rPr>
              <w:t>Shrigley</w:t>
            </w:r>
            <w:proofErr w:type="spellEnd"/>
            <w:r>
              <w:rPr>
                <w:sz w:val="24"/>
                <w:szCs w:val="24"/>
              </w:rPr>
              <w:t xml:space="preserve"> Road</w:t>
            </w:r>
          </w:p>
        </w:tc>
        <w:tc>
          <w:tcPr>
            <w:tcW w:w="1559" w:type="dxa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46F0160" wp14:editId="6194BEBA">
                  <wp:extent cx="164465" cy="237490"/>
                  <wp:effectExtent l="0" t="0" r="6985" b="0"/>
                  <wp:docPr id="13320" name="Picture 13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2265D358" wp14:editId="37698E6B">
                  <wp:extent cx="164465" cy="237490"/>
                  <wp:effectExtent l="0" t="0" r="6985" b="0"/>
                  <wp:docPr id="13321" name="Picture 13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6789623B" wp14:editId="1C8A5697">
                  <wp:extent cx="164465" cy="237490"/>
                  <wp:effectExtent l="0" t="0" r="6985" b="0"/>
                  <wp:docPr id="13322" name="Picture 13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tcBorders>
              <w:bottom w:val="single" w:sz="4" w:space="0" w:color="auto"/>
            </w:tcBorders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29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9502" w:type="dxa"/>
            <w:tcBorders>
              <w:bottom w:val="single" w:sz="4" w:space="0" w:color="auto"/>
            </w:tcBorders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 and Steam via Adlington (Nostalgia Trail 7)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miles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D8995D7" wp14:editId="724621C9">
                  <wp:extent cx="164465" cy="237490"/>
                  <wp:effectExtent l="0" t="0" r="6985" b="0"/>
                  <wp:docPr id="13323" name="Picture 1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78B0B0C" wp14:editId="7C338DF8">
                  <wp:extent cx="164465" cy="237490"/>
                  <wp:effectExtent l="0" t="0" r="6985" b="0"/>
                  <wp:docPr id="13324" name="Picture 1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Default="00E53878">
            <w:pPr>
              <w:rPr>
                <w:sz w:val="24"/>
                <w:szCs w:val="24"/>
              </w:rPr>
            </w:pPr>
          </w:p>
        </w:tc>
        <w:tc>
          <w:tcPr>
            <w:tcW w:w="950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Pr="00B53AD9" w:rsidRDefault="00E53878">
            <w:pPr>
              <w:rPr>
                <w:color w:val="365F91" w:themeColor="accent1" w:themeShade="BF"/>
                <w:sz w:val="24"/>
                <w:szCs w:val="24"/>
              </w:rPr>
            </w:pPr>
            <w:r w:rsidRPr="00B53AD9">
              <w:rPr>
                <w:color w:val="365F91" w:themeColor="accent1" w:themeShade="BF"/>
                <w:sz w:val="24"/>
                <w:szCs w:val="24"/>
              </w:rPr>
              <w:t>Saturday 1</w:t>
            </w:r>
            <w:r w:rsidRPr="00B53AD9">
              <w:rPr>
                <w:color w:val="365F91" w:themeColor="accent1" w:themeShade="BF"/>
                <w:sz w:val="24"/>
                <w:szCs w:val="24"/>
                <w:vertAlign w:val="superscript"/>
              </w:rPr>
              <w:t>st</w:t>
            </w:r>
            <w:r w:rsidRPr="00B53AD9">
              <w:rPr>
                <w:color w:val="365F91" w:themeColor="accent1" w:themeShade="BF"/>
                <w:sz w:val="24"/>
                <w:szCs w:val="24"/>
              </w:rPr>
              <w:t xml:space="preserve"> April</w:t>
            </w:r>
          </w:p>
        </w:tc>
        <w:tc>
          <w:tcPr>
            <w:tcW w:w="9502" w:type="dxa"/>
            <w:shd w:val="clear" w:color="auto" w:fill="auto"/>
          </w:tcPr>
          <w:p w:rsidR="00E53878" w:rsidRPr="00B53AD9" w:rsidRDefault="00E53878" w:rsidP="00344CB0">
            <w:pPr>
              <w:rPr>
                <w:color w:val="365F91" w:themeColor="accent1" w:themeShade="BF"/>
                <w:sz w:val="24"/>
                <w:szCs w:val="24"/>
              </w:rPr>
            </w:pPr>
            <w:proofErr w:type="spellStart"/>
            <w:r w:rsidRPr="00B53AD9">
              <w:rPr>
                <w:color w:val="365F91" w:themeColor="accent1" w:themeShade="BF"/>
                <w:sz w:val="24"/>
                <w:szCs w:val="24"/>
              </w:rPr>
              <w:t>Windgather</w:t>
            </w:r>
            <w:proofErr w:type="spellEnd"/>
            <w:r w:rsidRPr="00B53AD9">
              <w:rPr>
                <w:color w:val="365F91" w:themeColor="accent1" w:themeShade="BF"/>
                <w:sz w:val="24"/>
                <w:szCs w:val="24"/>
              </w:rPr>
              <w:t xml:space="preserve"> Rocks via Charles Head and return via </w:t>
            </w:r>
            <w:proofErr w:type="spellStart"/>
            <w:r w:rsidRPr="00B53AD9">
              <w:rPr>
                <w:color w:val="365F91" w:themeColor="accent1" w:themeShade="BF"/>
                <w:sz w:val="24"/>
                <w:szCs w:val="24"/>
              </w:rPr>
              <w:t>Saltersford</w:t>
            </w:r>
            <w:proofErr w:type="spellEnd"/>
            <w:r w:rsidRPr="00B53AD9">
              <w:rPr>
                <w:color w:val="365F91" w:themeColor="accent1" w:themeShade="BF"/>
                <w:sz w:val="24"/>
                <w:szCs w:val="24"/>
              </w:rPr>
              <w:t xml:space="preserve"> Hall and </w:t>
            </w:r>
            <w:proofErr w:type="spellStart"/>
            <w:r w:rsidRPr="00B53AD9">
              <w:rPr>
                <w:color w:val="365F91" w:themeColor="accent1" w:themeShade="BF"/>
                <w:sz w:val="24"/>
                <w:szCs w:val="24"/>
              </w:rPr>
              <w:t>Rainow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E53878" w:rsidRPr="00B53AD9" w:rsidRDefault="00E53878">
            <w:pPr>
              <w:rPr>
                <w:color w:val="365F91" w:themeColor="accent1" w:themeShade="BF"/>
                <w:sz w:val="24"/>
                <w:szCs w:val="24"/>
              </w:rPr>
            </w:pPr>
            <w:r w:rsidRPr="00B53AD9">
              <w:rPr>
                <w:color w:val="365F91" w:themeColor="accent1" w:themeShade="BF"/>
                <w:sz w:val="24"/>
                <w:szCs w:val="24"/>
              </w:rPr>
              <w:t xml:space="preserve">11 miles </w:t>
            </w:r>
          </w:p>
        </w:tc>
        <w:tc>
          <w:tcPr>
            <w:tcW w:w="1559" w:type="dxa"/>
            <w:shd w:val="clear" w:color="auto" w:fill="auto"/>
          </w:tcPr>
          <w:p w:rsidR="00E53878" w:rsidRPr="00B53AD9" w:rsidRDefault="00E53878">
            <w:pPr>
              <w:rPr>
                <w:noProof/>
                <w:color w:val="365F91" w:themeColor="accent1" w:themeShade="BF"/>
                <w:sz w:val="24"/>
                <w:szCs w:val="24"/>
                <w:lang w:eastAsia="en-GB"/>
              </w:rPr>
            </w:pPr>
            <w:r w:rsidRPr="00B53AD9">
              <w:rPr>
                <w:noProof/>
                <w:color w:val="365F91" w:themeColor="accent1" w:themeShade="BF"/>
                <w:sz w:val="24"/>
                <w:szCs w:val="24"/>
                <w:lang w:eastAsia="en-GB"/>
              </w:rPr>
              <w:drawing>
                <wp:inline distT="0" distB="0" distL="0" distR="0" wp14:anchorId="05F96180" wp14:editId="4B1E14EF">
                  <wp:extent cx="164465" cy="23749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3AD9">
              <w:rPr>
                <w:noProof/>
                <w:color w:val="365F91" w:themeColor="accent1" w:themeShade="BF"/>
                <w:sz w:val="24"/>
                <w:szCs w:val="24"/>
                <w:lang w:eastAsia="en-GB"/>
              </w:rPr>
              <w:drawing>
                <wp:inline distT="0" distB="0" distL="0" distR="0" wp14:anchorId="5C15FFD2" wp14:editId="530403D0">
                  <wp:extent cx="164465" cy="23749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3AD9">
              <w:rPr>
                <w:noProof/>
                <w:color w:val="365F91" w:themeColor="accent1" w:themeShade="BF"/>
                <w:sz w:val="24"/>
                <w:szCs w:val="24"/>
                <w:lang w:eastAsia="en-GB"/>
              </w:rPr>
              <w:drawing>
                <wp:inline distT="0" distB="0" distL="0" distR="0" wp14:anchorId="5C132B50" wp14:editId="6671735A">
                  <wp:extent cx="164465" cy="23749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3AD9">
              <w:rPr>
                <w:noProof/>
                <w:color w:val="365F91" w:themeColor="accent1" w:themeShade="BF"/>
                <w:sz w:val="24"/>
                <w:szCs w:val="24"/>
                <w:lang w:eastAsia="en-GB"/>
              </w:rPr>
              <w:drawing>
                <wp:inline distT="0" distB="0" distL="0" distR="0" wp14:anchorId="296334FD" wp14:editId="5DF499F6">
                  <wp:extent cx="164465" cy="237490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5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April</w:t>
            </w:r>
          </w:p>
        </w:tc>
        <w:tc>
          <w:tcPr>
            <w:tcW w:w="9502" w:type="dxa"/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Hedgerow, </w:t>
            </w:r>
            <w:proofErr w:type="spellStart"/>
            <w:r>
              <w:rPr>
                <w:sz w:val="24"/>
                <w:szCs w:val="24"/>
              </w:rPr>
              <w:t>Harrop</w:t>
            </w:r>
            <w:proofErr w:type="spellEnd"/>
            <w:r>
              <w:rPr>
                <w:sz w:val="24"/>
                <w:szCs w:val="24"/>
              </w:rPr>
              <w:t xml:space="preserve"> Wood and Further </w:t>
            </w:r>
            <w:proofErr w:type="spellStart"/>
            <w:r>
              <w:rPr>
                <w:sz w:val="24"/>
                <w:szCs w:val="24"/>
              </w:rPr>
              <w:t>Harrop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0D94D93" wp14:editId="3B81E64E">
                  <wp:extent cx="164465" cy="237490"/>
                  <wp:effectExtent l="0" t="0" r="6985" b="0"/>
                  <wp:docPr id="13325" name="Picture 1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16D1961" wp14:editId="517345F3">
                  <wp:extent cx="164465" cy="237490"/>
                  <wp:effectExtent l="0" t="0" r="6985" b="0"/>
                  <wp:docPr id="13326" name="Picture 13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4E4F5F75" wp14:editId="560DEB30">
                  <wp:extent cx="164465" cy="237490"/>
                  <wp:effectExtent l="0" t="0" r="6985" b="0"/>
                  <wp:docPr id="13327" name="Picture 1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12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April</w:t>
            </w:r>
          </w:p>
        </w:tc>
        <w:tc>
          <w:tcPr>
            <w:tcW w:w="9502" w:type="dxa"/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Kerridge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Swanscoe</w:t>
            </w:r>
            <w:proofErr w:type="spellEnd"/>
            <w:r>
              <w:rPr>
                <w:sz w:val="24"/>
                <w:szCs w:val="24"/>
              </w:rPr>
              <w:t xml:space="preserve"> Hall, Macclesfield Canal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27DCCA17" wp14:editId="5C41ACFF">
                  <wp:extent cx="164465" cy="237490"/>
                  <wp:effectExtent l="0" t="0" r="6985" b="0"/>
                  <wp:docPr id="13335" name="Picture 1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E9687E7" wp14:editId="4FE89DE1">
                  <wp:extent cx="164465" cy="237490"/>
                  <wp:effectExtent l="0" t="0" r="6985" b="0"/>
                  <wp:docPr id="13336" name="Picture 1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19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April</w:t>
            </w:r>
          </w:p>
        </w:tc>
        <w:tc>
          <w:tcPr>
            <w:tcW w:w="9502" w:type="dxa"/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Nature Ramble with Cheshire East Rangers. This is a slower walk than our usual, with regular </w:t>
            </w:r>
            <w:r>
              <w:rPr>
                <w:sz w:val="24"/>
                <w:szCs w:val="24"/>
              </w:rPr>
              <w:lastRenderedPageBreak/>
              <w:t>stops to look at our natural history (2 hours)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2-3 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5E7251A" wp14:editId="3F874B7C">
                  <wp:extent cx="164465" cy="23749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tcBorders>
              <w:bottom w:val="single" w:sz="4" w:space="0" w:color="auto"/>
            </w:tcBorders>
            <w:shd w:val="clear" w:color="auto" w:fill="auto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Wednesday 26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April</w:t>
            </w:r>
          </w:p>
        </w:tc>
        <w:tc>
          <w:tcPr>
            <w:tcW w:w="9502" w:type="dxa"/>
            <w:tcBorders>
              <w:bottom w:val="single" w:sz="4" w:space="0" w:color="auto"/>
            </w:tcBorders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White Nancy, </w:t>
            </w:r>
            <w:proofErr w:type="spellStart"/>
            <w:r>
              <w:rPr>
                <w:sz w:val="24"/>
                <w:szCs w:val="24"/>
              </w:rPr>
              <w:t>Rainow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Waukmill</w:t>
            </w:r>
            <w:proofErr w:type="spellEnd"/>
            <w:r>
              <w:rPr>
                <w:sz w:val="24"/>
                <w:szCs w:val="24"/>
              </w:rPr>
              <w:t xml:space="preserve"> Wood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F9B8770" wp14:editId="0CA7DD7C">
                  <wp:extent cx="164465" cy="237490"/>
                  <wp:effectExtent l="0" t="0" r="6985" b="0"/>
                  <wp:docPr id="13338" name="Picture 13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1EE89306" wp14:editId="5B5D10C3">
                  <wp:extent cx="164465" cy="237490"/>
                  <wp:effectExtent l="0" t="0" r="6985" b="0"/>
                  <wp:docPr id="13339" name="Picture 1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1C5902E7" wp14:editId="1DD10746">
                  <wp:extent cx="164465" cy="237490"/>
                  <wp:effectExtent l="0" t="0" r="6985" b="0"/>
                  <wp:docPr id="13340" name="Picture 1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Default="00E53878">
            <w:pPr>
              <w:rPr>
                <w:sz w:val="24"/>
                <w:szCs w:val="24"/>
              </w:rPr>
            </w:pPr>
          </w:p>
        </w:tc>
        <w:tc>
          <w:tcPr>
            <w:tcW w:w="950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3</w:t>
            </w:r>
            <w:r w:rsidRPr="00EC100E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9502" w:type="dxa"/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Lowerhouse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Butley</w:t>
            </w:r>
            <w:proofErr w:type="spellEnd"/>
            <w:r>
              <w:rPr>
                <w:sz w:val="24"/>
                <w:szCs w:val="24"/>
              </w:rPr>
              <w:t xml:space="preserve"> Town, </w:t>
            </w:r>
            <w:proofErr w:type="spellStart"/>
            <w:r>
              <w:rPr>
                <w:sz w:val="24"/>
                <w:szCs w:val="24"/>
              </w:rPr>
              <w:t>Dumbah</w:t>
            </w:r>
            <w:proofErr w:type="spellEnd"/>
            <w:r>
              <w:rPr>
                <w:sz w:val="24"/>
                <w:szCs w:val="24"/>
              </w:rPr>
              <w:t xml:space="preserve"> Hollow, Tinkers Clough, Macclesfield Canal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8736F7F" wp14:editId="7F894D53">
                  <wp:extent cx="164465" cy="237490"/>
                  <wp:effectExtent l="0" t="0" r="698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1686276" wp14:editId="2C9625B4">
                  <wp:extent cx="164465" cy="237490"/>
                  <wp:effectExtent l="0" t="0" r="698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Pr="00EC100E" w:rsidRDefault="00E53878">
            <w:pPr>
              <w:rPr>
                <w:color w:val="1F497D" w:themeColor="text2"/>
                <w:sz w:val="24"/>
                <w:szCs w:val="24"/>
              </w:rPr>
            </w:pPr>
            <w:r w:rsidRPr="00EC100E">
              <w:rPr>
                <w:color w:val="1F497D" w:themeColor="text2"/>
                <w:sz w:val="24"/>
                <w:szCs w:val="24"/>
              </w:rPr>
              <w:t>Saturday 6</w:t>
            </w:r>
            <w:r w:rsidRPr="00EC100E">
              <w:rPr>
                <w:color w:val="1F497D" w:themeColor="text2"/>
                <w:sz w:val="24"/>
                <w:szCs w:val="24"/>
                <w:vertAlign w:val="superscript"/>
              </w:rPr>
              <w:t>th</w:t>
            </w:r>
            <w:r w:rsidRPr="00EC100E">
              <w:rPr>
                <w:color w:val="1F497D" w:themeColor="text2"/>
                <w:sz w:val="24"/>
                <w:szCs w:val="24"/>
              </w:rPr>
              <w:t xml:space="preserve"> May</w:t>
            </w:r>
          </w:p>
        </w:tc>
        <w:tc>
          <w:tcPr>
            <w:tcW w:w="9502" w:type="dxa"/>
            <w:shd w:val="clear" w:color="auto" w:fill="auto"/>
          </w:tcPr>
          <w:p w:rsidR="00E53878" w:rsidRPr="003310AB" w:rsidRDefault="00E53878" w:rsidP="0040273F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Walk to Lyme Park via </w:t>
            </w:r>
            <w:proofErr w:type="spellStart"/>
            <w:r>
              <w:rPr>
                <w:color w:val="1F497D" w:themeColor="text2"/>
                <w:sz w:val="24"/>
                <w:szCs w:val="24"/>
              </w:rPr>
              <w:t>Sponds</w:t>
            </w:r>
            <w:proofErr w:type="spellEnd"/>
            <w:r>
              <w:rPr>
                <w:color w:val="1F497D" w:themeColor="text2"/>
                <w:sz w:val="24"/>
                <w:szCs w:val="24"/>
              </w:rPr>
              <w:t xml:space="preserve"> Hill and the </w:t>
            </w:r>
            <w:proofErr w:type="spellStart"/>
            <w:r>
              <w:rPr>
                <w:color w:val="1F497D" w:themeColor="text2"/>
                <w:sz w:val="24"/>
                <w:szCs w:val="24"/>
              </w:rPr>
              <w:t>Bowstones</w:t>
            </w:r>
            <w:proofErr w:type="spellEnd"/>
            <w:r>
              <w:rPr>
                <w:color w:val="1F497D" w:themeColor="text2"/>
                <w:sz w:val="24"/>
                <w:szCs w:val="24"/>
              </w:rPr>
              <w:t>. Return cross country and the canal.</w:t>
            </w:r>
          </w:p>
        </w:tc>
        <w:tc>
          <w:tcPr>
            <w:tcW w:w="1559" w:type="dxa"/>
            <w:shd w:val="clear" w:color="auto" w:fill="auto"/>
          </w:tcPr>
          <w:p w:rsidR="00E53878" w:rsidRPr="003310AB" w:rsidRDefault="00E53878" w:rsidP="002C7C4A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10 miles</w:t>
            </w:r>
          </w:p>
        </w:tc>
        <w:tc>
          <w:tcPr>
            <w:tcW w:w="1559" w:type="dxa"/>
            <w:shd w:val="clear" w:color="auto" w:fill="auto"/>
          </w:tcPr>
          <w:p w:rsidR="00E53878" w:rsidRPr="003310AB" w:rsidRDefault="00E53878" w:rsidP="002C7C4A">
            <w:pPr>
              <w:rPr>
                <w:color w:val="1F497D" w:themeColor="text2"/>
                <w:sz w:val="24"/>
                <w:szCs w:val="24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1F6821B" wp14:editId="68E9E62D">
                  <wp:extent cx="164465" cy="23749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030382B" wp14:editId="04E7C914">
                  <wp:extent cx="164465" cy="23749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4B19B6B1" wp14:editId="34828782">
                  <wp:extent cx="164465" cy="237490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E954C96" wp14:editId="10A7DF7A">
                  <wp:extent cx="164465" cy="237490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10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9502" w:type="dxa"/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Bluebell walk to </w:t>
            </w:r>
            <w:proofErr w:type="spellStart"/>
            <w:r>
              <w:rPr>
                <w:sz w:val="24"/>
                <w:szCs w:val="24"/>
              </w:rPr>
              <w:t>Harrop</w:t>
            </w:r>
            <w:proofErr w:type="spellEnd"/>
            <w:r>
              <w:rPr>
                <w:sz w:val="24"/>
                <w:szCs w:val="24"/>
              </w:rPr>
              <w:t xml:space="preserve"> Valley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 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18B117B0" wp14:editId="5CE673E2">
                  <wp:extent cx="164465" cy="23749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FF880BE" wp14:editId="4B6FB21E">
                  <wp:extent cx="164465" cy="23749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17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9502" w:type="dxa"/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Green Lane, Long Lane, the Windmill Pub and the </w:t>
            </w:r>
            <w:proofErr w:type="spellStart"/>
            <w:r>
              <w:rPr>
                <w:sz w:val="24"/>
                <w:szCs w:val="24"/>
              </w:rPr>
              <w:t>Middlewood</w:t>
            </w:r>
            <w:proofErr w:type="spellEnd"/>
            <w:r>
              <w:rPr>
                <w:sz w:val="24"/>
                <w:szCs w:val="24"/>
              </w:rPr>
              <w:t xml:space="preserve"> Way (Nostalgia Trail 1)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3772C54" wp14:editId="3DEC7D24">
                  <wp:extent cx="164465" cy="237490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040AA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348993D6" wp14:editId="1CF956B4">
                  <wp:extent cx="164465" cy="237490"/>
                  <wp:effectExtent l="0" t="0" r="698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24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9502" w:type="dxa"/>
            <w:shd w:val="clear" w:color="auto" w:fill="auto"/>
          </w:tcPr>
          <w:p w:rsidR="00E5387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Nature Ramble with Cheshire East Rangers. This is a slower walk than our usual, with regular stops to look at our natural history (3 hours). Bring binoculars if you have them.</w:t>
            </w:r>
          </w:p>
          <w:p w:rsidR="00E53878" w:rsidRPr="00133328" w:rsidRDefault="00E53878" w:rsidP="00344CB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2BE1565" wp14:editId="0147CB04">
                  <wp:extent cx="164465" cy="23749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3A440D94" wp14:editId="5FC9B84A">
                  <wp:extent cx="164465" cy="237490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tcBorders>
              <w:bottom w:val="single" w:sz="4" w:space="0" w:color="auto"/>
            </w:tcBorders>
            <w:shd w:val="clear" w:color="auto" w:fill="auto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31</w:t>
            </w:r>
            <w:r w:rsidRPr="00EC100E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9502" w:type="dxa"/>
            <w:tcBorders>
              <w:bottom w:val="single" w:sz="4" w:space="0" w:color="auto"/>
            </w:tcBorders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 the Nab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miles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6EAA72EC" wp14:editId="1C07C349">
                  <wp:extent cx="164465" cy="237490"/>
                  <wp:effectExtent l="0" t="0" r="6985" b="0"/>
                  <wp:docPr id="13328" name="Picture 1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0DB7FF0" wp14:editId="2FC811C6">
                  <wp:extent cx="164465" cy="237490"/>
                  <wp:effectExtent l="0" t="0" r="6985" b="0"/>
                  <wp:docPr id="13329" name="Picture 1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295EAEE0" wp14:editId="306787F7">
                  <wp:extent cx="164465" cy="237490"/>
                  <wp:effectExtent l="0" t="0" r="6985" b="0"/>
                  <wp:docPr id="13330" name="Picture 13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Default="00E53878">
            <w:pPr>
              <w:rPr>
                <w:sz w:val="24"/>
                <w:szCs w:val="24"/>
              </w:rPr>
            </w:pPr>
          </w:p>
        </w:tc>
        <w:tc>
          <w:tcPr>
            <w:tcW w:w="950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Pr="00133328" w:rsidRDefault="00E538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Pr="006D78AD" w:rsidRDefault="00E53878">
            <w:pPr>
              <w:rPr>
                <w:color w:val="1F497D" w:themeColor="text2"/>
                <w:sz w:val="24"/>
                <w:szCs w:val="24"/>
              </w:rPr>
            </w:pPr>
            <w:r w:rsidRPr="006D78AD">
              <w:rPr>
                <w:color w:val="1F497D" w:themeColor="text2"/>
                <w:sz w:val="24"/>
                <w:szCs w:val="24"/>
              </w:rPr>
              <w:t>Saturday 3</w:t>
            </w:r>
            <w:r w:rsidRPr="006D78AD">
              <w:rPr>
                <w:color w:val="1F497D" w:themeColor="text2"/>
                <w:sz w:val="24"/>
                <w:szCs w:val="24"/>
                <w:vertAlign w:val="superscript"/>
              </w:rPr>
              <w:t>rd</w:t>
            </w:r>
            <w:r w:rsidRPr="006D78AD">
              <w:rPr>
                <w:color w:val="1F497D" w:themeColor="text2"/>
                <w:sz w:val="24"/>
                <w:szCs w:val="24"/>
              </w:rPr>
              <w:t xml:space="preserve"> June</w:t>
            </w:r>
          </w:p>
        </w:tc>
        <w:tc>
          <w:tcPr>
            <w:tcW w:w="9502" w:type="dxa"/>
            <w:shd w:val="clear" w:color="auto" w:fill="auto"/>
          </w:tcPr>
          <w:p w:rsidR="00E53878" w:rsidRPr="006D78AD" w:rsidRDefault="00E53878" w:rsidP="00344CB0">
            <w:pPr>
              <w:rPr>
                <w:color w:val="1F497D" w:themeColor="text2"/>
                <w:sz w:val="24"/>
                <w:szCs w:val="24"/>
              </w:rPr>
            </w:pPr>
            <w:proofErr w:type="spellStart"/>
            <w:r w:rsidRPr="006D78AD">
              <w:rPr>
                <w:rFonts w:eastAsia="Times New Roman"/>
                <w:color w:val="1F497D" w:themeColor="text2"/>
              </w:rPr>
              <w:t>Teggs</w:t>
            </w:r>
            <w:proofErr w:type="spellEnd"/>
            <w:r w:rsidRPr="006D78AD">
              <w:rPr>
                <w:rFonts w:eastAsia="Times New Roman"/>
                <w:color w:val="1F497D" w:themeColor="text2"/>
              </w:rPr>
              <w:t xml:space="preserve"> Nose Country Park via </w:t>
            </w:r>
            <w:proofErr w:type="spellStart"/>
            <w:r w:rsidRPr="006D78AD">
              <w:rPr>
                <w:rFonts w:eastAsia="Times New Roman"/>
                <w:color w:val="1F497D" w:themeColor="text2"/>
              </w:rPr>
              <w:t>Oakenbank</w:t>
            </w:r>
            <w:proofErr w:type="spellEnd"/>
            <w:r w:rsidRPr="006D78AD">
              <w:rPr>
                <w:rFonts w:eastAsia="Times New Roman"/>
                <w:color w:val="1F497D" w:themeColor="text2"/>
              </w:rPr>
              <w:t xml:space="preserve">, </w:t>
            </w:r>
            <w:proofErr w:type="spellStart"/>
            <w:r w:rsidRPr="006D78AD">
              <w:rPr>
                <w:rFonts w:eastAsia="Times New Roman"/>
                <w:color w:val="1F497D" w:themeColor="text2"/>
              </w:rPr>
              <w:t>Ginclough</w:t>
            </w:r>
            <w:proofErr w:type="spellEnd"/>
            <w:r w:rsidRPr="006D78AD">
              <w:rPr>
                <w:rFonts w:eastAsia="Times New Roman"/>
                <w:color w:val="1F497D" w:themeColor="text2"/>
              </w:rPr>
              <w:t xml:space="preserve">, </w:t>
            </w:r>
            <w:proofErr w:type="spellStart"/>
            <w:r w:rsidRPr="006D78AD">
              <w:rPr>
                <w:rFonts w:eastAsia="Times New Roman"/>
                <w:color w:val="1F497D" w:themeColor="text2"/>
              </w:rPr>
              <w:t>Lamaload</w:t>
            </w:r>
            <w:proofErr w:type="spellEnd"/>
            <w:r w:rsidRPr="006D78AD">
              <w:rPr>
                <w:rFonts w:eastAsia="Times New Roman"/>
                <w:color w:val="1F497D" w:themeColor="text2"/>
              </w:rPr>
              <w:t xml:space="preserve">, Walker Barn, returning partly via Gritstone Trail and below </w:t>
            </w:r>
            <w:proofErr w:type="spellStart"/>
            <w:r w:rsidRPr="006D78AD">
              <w:rPr>
                <w:rFonts w:eastAsia="Times New Roman"/>
                <w:color w:val="1F497D" w:themeColor="text2"/>
              </w:rPr>
              <w:t>Kerridge</w:t>
            </w:r>
            <w:proofErr w:type="spellEnd"/>
            <w:r w:rsidRPr="006D78AD">
              <w:rPr>
                <w:rFonts w:eastAsia="Times New Roman"/>
                <w:color w:val="1F497D" w:themeColor="text2"/>
              </w:rPr>
              <w:t xml:space="preserve"> Ridge</w:t>
            </w:r>
          </w:p>
        </w:tc>
        <w:tc>
          <w:tcPr>
            <w:tcW w:w="1559" w:type="dxa"/>
            <w:shd w:val="clear" w:color="auto" w:fill="auto"/>
          </w:tcPr>
          <w:p w:rsidR="00E53878" w:rsidRPr="006D78AD" w:rsidRDefault="00E53878">
            <w:pPr>
              <w:rPr>
                <w:color w:val="1F497D" w:themeColor="text2"/>
                <w:sz w:val="24"/>
                <w:szCs w:val="24"/>
              </w:rPr>
            </w:pPr>
            <w:r w:rsidRPr="006D78AD">
              <w:rPr>
                <w:color w:val="1F497D" w:themeColor="text2"/>
                <w:sz w:val="24"/>
                <w:szCs w:val="24"/>
              </w:rPr>
              <w:t>10 Miles</w:t>
            </w:r>
          </w:p>
        </w:tc>
        <w:tc>
          <w:tcPr>
            <w:tcW w:w="1559" w:type="dxa"/>
            <w:shd w:val="clear" w:color="auto" w:fill="auto"/>
          </w:tcPr>
          <w:p w:rsidR="00E53878" w:rsidRPr="006D78AD" w:rsidRDefault="00E53878">
            <w:pPr>
              <w:rPr>
                <w:noProof/>
                <w:color w:val="1F497D" w:themeColor="text2"/>
                <w:sz w:val="24"/>
                <w:szCs w:val="24"/>
                <w:lang w:eastAsia="en-GB"/>
              </w:rPr>
            </w:pPr>
            <w:r w:rsidRPr="006D78AD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7ED5940" wp14:editId="6785D12D">
                  <wp:extent cx="164465" cy="237490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D78AD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13B69EF7" wp14:editId="5FFD279F">
                  <wp:extent cx="164465" cy="237490"/>
                  <wp:effectExtent l="0" t="0" r="698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D78AD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DE5D9F4" wp14:editId="45E71B4A">
                  <wp:extent cx="164465" cy="23749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D78AD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4E0EC1D2" wp14:editId="272E6A42">
                  <wp:extent cx="164465" cy="237490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7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9502" w:type="dxa"/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Ramble up the Ridge (</w:t>
            </w:r>
            <w:proofErr w:type="spellStart"/>
            <w:r>
              <w:rPr>
                <w:sz w:val="24"/>
                <w:szCs w:val="24"/>
              </w:rPr>
              <w:t>Kerridge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6FCD5251" wp14:editId="32DBE251">
                  <wp:extent cx="164465" cy="237490"/>
                  <wp:effectExtent l="0" t="0" r="6985" b="0"/>
                  <wp:docPr id="13331" name="Picture 13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3885FEB0" wp14:editId="078887CC">
                  <wp:extent cx="164465" cy="237490"/>
                  <wp:effectExtent l="0" t="0" r="6985" b="0"/>
                  <wp:docPr id="13332" name="Picture 1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1BCE5921" wp14:editId="563E0D6B">
                  <wp:extent cx="164465" cy="237490"/>
                  <wp:effectExtent l="0" t="0" r="6985" b="0"/>
                  <wp:docPr id="13333" name="Picture 1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 w:rsidP="00EC10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14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9502" w:type="dxa"/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Canal, Higher </w:t>
            </w:r>
            <w:proofErr w:type="spellStart"/>
            <w:r>
              <w:rPr>
                <w:sz w:val="24"/>
                <w:szCs w:val="24"/>
              </w:rPr>
              <w:t>Hurdsfield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Kerridge</w:t>
            </w:r>
            <w:proofErr w:type="spellEnd"/>
            <w:r>
              <w:rPr>
                <w:sz w:val="24"/>
                <w:szCs w:val="24"/>
              </w:rPr>
              <w:t xml:space="preserve"> (Nostalgia Trail 6)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78FC7ED5" wp14:editId="099AA7EB">
                  <wp:extent cx="164465" cy="237490"/>
                  <wp:effectExtent l="0" t="0" r="698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D28A37D" wp14:editId="6B149FF7">
                  <wp:extent cx="164465" cy="237490"/>
                  <wp:effectExtent l="0" t="0" r="6985" b="0"/>
                  <wp:docPr id="13334" name="Picture 13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 w:rsidP="00EC10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21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9502" w:type="dxa"/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Ingersley</w:t>
            </w:r>
            <w:proofErr w:type="spellEnd"/>
            <w:r>
              <w:rPr>
                <w:sz w:val="24"/>
                <w:szCs w:val="24"/>
              </w:rPr>
              <w:t xml:space="preserve"> Vale, </w:t>
            </w:r>
            <w:proofErr w:type="spellStart"/>
            <w:r>
              <w:rPr>
                <w:sz w:val="24"/>
                <w:szCs w:val="24"/>
              </w:rPr>
              <w:t>Rainow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Oakenbank</w:t>
            </w:r>
            <w:proofErr w:type="spellEnd"/>
            <w:r>
              <w:rPr>
                <w:sz w:val="24"/>
                <w:szCs w:val="24"/>
              </w:rPr>
              <w:t xml:space="preserve"> (Nostalgia Trail 4) 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 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05C83696" wp14:editId="6CE2BC01">
                  <wp:extent cx="164465" cy="237490"/>
                  <wp:effectExtent l="0" t="0" r="6985" b="0"/>
                  <wp:docPr id="13337" name="Picture 1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51537650" wp14:editId="09EEAFF6">
                  <wp:extent cx="164465" cy="237490"/>
                  <wp:effectExtent l="0" t="0" r="6985" b="0"/>
                  <wp:docPr id="13341" name="Picture 13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78" w:rsidRPr="00133328" w:rsidTr="00E53878">
        <w:trPr>
          <w:trHeight w:val="374"/>
        </w:trPr>
        <w:tc>
          <w:tcPr>
            <w:tcW w:w="2797" w:type="dxa"/>
            <w:shd w:val="clear" w:color="auto" w:fill="auto"/>
          </w:tcPr>
          <w:p w:rsidR="00E53878" w:rsidRDefault="00E53878" w:rsidP="00EC10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 28</w:t>
            </w:r>
            <w:r w:rsidRPr="00EC100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9502" w:type="dxa"/>
            <w:shd w:val="clear" w:color="auto" w:fill="auto"/>
          </w:tcPr>
          <w:p w:rsidR="00E53878" w:rsidRPr="00133328" w:rsidRDefault="00E53878" w:rsidP="00344CB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Middlewood</w:t>
            </w:r>
            <w:proofErr w:type="spellEnd"/>
            <w:r>
              <w:rPr>
                <w:sz w:val="24"/>
                <w:szCs w:val="24"/>
              </w:rPr>
              <w:t xml:space="preserve"> Way, Tinkers Clough, </w:t>
            </w:r>
            <w:proofErr w:type="spellStart"/>
            <w:r>
              <w:rPr>
                <w:sz w:val="24"/>
                <w:szCs w:val="24"/>
              </w:rPr>
              <w:t>Swanscoe</w:t>
            </w:r>
            <w:proofErr w:type="spellEnd"/>
            <w:r>
              <w:rPr>
                <w:sz w:val="24"/>
                <w:szCs w:val="24"/>
              </w:rPr>
              <w:t xml:space="preserve"> Farm &amp; </w:t>
            </w:r>
            <w:proofErr w:type="spellStart"/>
            <w:r>
              <w:rPr>
                <w:sz w:val="24"/>
                <w:szCs w:val="24"/>
              </w:rPr>
              <w:t>Kerridge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 miles</w:t>
            </w:r>
          </w:p>
        </w:tc>
        <w:tc>
          <w:tcPr>
            <w:tcW w:w="1559" w:type="dxa"/>
            <w:shd w:val="clear" w:color="auto" w:fill="auto"/>
          </w:tcPr>
          <w:p w:rsidR="00E53878" w:rsidRPr="00133328" w:rsidRDefault="00E53878">
            <w:pPr>
              <w:rPr>
                <w:noProof/>
                <w:sz w:val="24"/>
                <w:szCs w:val="24"/>
                <w:lang w:eastAsia="en-GB"/>
              </w:rPr>
            </w:pP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6BC7D89C" wp14:editId="6CCDB86E">
                  <wp:extent cx="164465" cy="237490"/>
                  <wp:effectExtent l="0" t="0" r="6985" b="0"/>
                  <wp:docPr id="13342" name="Picture 1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9E8">
              <w:rPr>
                <w:noProof/>
                <w:color w:val="1F497D" w:themeColor="text2"/>
                <w:sz w:val="24"/>
                <w:szCs w:val="24"/>
                <w:lang w:eastAsia="en-GB"/>
              </w:rPr>
              <w:drawing>
                <wp:inline distT="0" distB="0" distL="0" distR="0" wp14:anchorId="2B29330C" wp14:editId="66981A2A">
                  <wp:extent cx="164465" cy="237490"/>
                  <wp:effectExtent l="0" t="0" r="6985" b="0"/>
                  <wp:docPr id="13343" name="Picture 13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840" w:rsidRDefault="00C86840" w:rsidP="00AD31DC">
      <w:pPr>
        <w:spacing w:after="0" w:line="240" w:lineRule="auto"/>
        <w:rPr>
          <w:b/>
          <w:sz w:val="24"/>
          <w:szCs w:val="24"/>
        </w:rPr>
      </w:pPr>
    </w:p>
    <w:p w:rsidR="002A6BA4" w:rsidRDefault="002A6BA4" w:rsidP="00AD31DC">
      <w:pPr>
        <w:spacing w:after="0" w:line="240" w:lineRule="auto"/>
        <w:rPr>
          <w:b/>
          <w:sz w:val="24"/>
          <w:szCs w:val="24"/>
        </w:rPr>
      </w:pPr>
    </w:p>
    <w:p w:rsidR="002A6BA4" w:rsidRDefault="002A6BA4" w:rsidP="00AD31DC">
      <w:pPr>
        <w:spacing w:after="0" w:line="240" w:lineRule="auto"/>
        <w:rPr>
          <w:b/>
          <w:sz w:val="24"/>
          <w:szCs w:val="24"/>
        </w:rPr>
      </w:pPr>
    </w:p>
    <w:p w:rsidR="002A6BA4" w:rsidRPr="002A6BA4" w:rsidRDefault="002A6BA4" w:rsidP="00AD31DC">
      <w:pPr>
        <w:spacing w:after="0" w:line="240" w:lineRule="auto"/>
        <w:rPr>
          <w:sz w:val="12"/>
          <w:szCs w:val="12"/>
        </w:rPr>
      </w:pPr>
    </w:p>
    <w:sectPr w:rsidR="002A6BA4" w:rsidRPr="002A6BA4" w:rsidSect="005610E1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E1D" w:rsidRDefault="00FC6E1D" w:rsidP="00B81C3D">
      <w:pPr>
        <w:spacing w:after="0" w:line="240" w:lineRule="auto"/>
      </w:pPr>
      <w:r>
        <w:separator/>
      </w:r>
    </w:p>
  </w:endnote>
  <w:endnote w:type="continuationSeparator" w:id="0">
    <w:p w:rsidR="00FC6E1D" w:rsidRDefault="00FC6E1D" w:rsidP="00B81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E1D" w:rsidRDefault="00FC6E1D" w:rsidP="00E53878">
    <w:pPr>
      <w:spacing w:after="0" w:line="240" w:lineRule="auto"/>
      <w:rPr>
        <w:b/>
        <w:sz w:val="24"/>
        <w:szCs w:val="24"/>
      </w:rPr>
    </w:pPr>
  </w:p>
  <w:p w:rsidR="00FC6E1D" w:rsidRDefault="00FC6E1D" w:rsidP="00E53878">
    <w:pPr>
      <w:spacing w:after="0" w:line="240" w:lineRule="auto"/>
      <w:rPr>
        <w:sz w:val="12"/>
        <w:szCs w:val="12"/>
      </w:rPr>
    </w:pPr>
    <w:r w:rsidRPr="002A6BA4">
      <w:rPr>
        <w:sz w:val="12"/>
        <w:szCs w:val="12"/>
      </w:rPr>
      <w:t xml:space="preserve">Commissioned to deliver </w:t>
    </w:r>
  </w:p>
  <w:p w:rsidR="00FC6E1D" w:rsidRDefault="00FC6E1D" w:rsidP="00E53878">
    <w:pPr>
      <w:spacing w:after="0" w:line="240" w:lineRule="auto"/>
      <w:rPr>
        <w:sz w:val="12"/>
        <w:szCs w:val="12"/>
      </w:rPr>
    </w:pPr>
    <w:proofErr w:type="gramStart"/>
    <w:r w:rsidRPr="002A6BA4">
      <w:rPr>
        <w:sz w:val="12"/>
        <w:szCs w:val="12"/>
      </w:rPr>
      <w:t>services</w:t>
    </w:r>
    <w:proofErr w:type="gramEnd"/>
    <w:r w:rsidRPr="002A6BA4">
      <w:rPr>
        <w:sz w:val="12"/>
        <w:szCs w:val="12"/>
      </w:rPr>
      <w:t xml:space="preserve"> for</w:t>
    </w:r>
  </w:p>
  <w:p w:rsidR="00FC6E1D" w:rsidRPr="002A6BA4" w:rsidRDefault="00FC6E1D" w:rsidP="00E53878">
    <w:pPr>
      <w:spacing w:after="0" w:line="240" w:lineRule="auto"/>
      <w:rPr>
        <w:sz w:val="12"/>
        <w:szCs w:val="12"/>
      </w:rPr>
    </w:pPr>
    <w:r>
      <w:rPr>
        <w:noProof/>
        <w:sz w:val="12"/>
        <w:szCs w:val="12"/>
        <w:lang w:eastAsia="en-GB"/>
      </w:rPr>
      <w:drawing>
        <wp:inline distT="0" distB="0" distL="0" distR="0" wp14:anchorId="37B78944" wp14:editId="1719D1A5">
          <wp:extent cx="526143" cy="276225"/>
          <wp:effectExtent l="0" t="0" r="7620" b="0"/>
          <wp:docPr id="13344" name="Picture 13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shire Ea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143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2"/>
        <w:szCs w:val="12"/>
      </w:rPr>
      <w:tab/>
    </w:r>
    <w:r>
      <w:rPr>
        <w:sz w:val="12"/>
        <w:szCs w:val="12"/>
      </w:rPr>
      <w:tab/>
    </w:r>
    <w:r>
      <w:rPr>
        <w:sz w:val="12"/>
        <w:szCs w:val="12"/>
      </w:rPr>
      <w:tab/>
    </w:r>
    <w:r>
      <w:rPr>
        <w:sz w:val="12"/>
        <w:szCs w:val="12"/>
      </w:rPr>
      <w:tab/>
    </w:r>
  </w:p>
  <w:p w:rsidR="00FC6E1D" w:rsidRDefault="00FC6E1D">
    <w:pPr>
      <w:pStyle w:val="Footer"/>
    </w:pPr>
  </w:p>
  <w:p w:rsidR="00FC6E1D" w:rsidRDefault="00FC6E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E1D" w:rsidRDefault="00FC6E1D" w:rsidP="00B81C3D">
      <w:pPr>
        <w:spacing w:after="0" w:line="240" w:lineRule="auto"/>
      </w:pPr>
      <w:r>
        <w:separator/>
      </w:r>
    </w:p>
  </w:footnote>
  <w:footnote w:type="continuationSeparator" w:id="0">
    <w:p w:rsidR="00FC6E1D" w:rsidRDefault="00FC6E1D" w:rsidP="00B81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E1D" w:rsidRDefault="00FC6E1D">
    <w:pPr>
      <w:pStyle w:val="Header"/>
    </w:pPr>
    <w:r w:rsidRPr="00193FC1">
      <w:rPr>
        <w:b/>
        <w:sz w:val="30"/>
        <w:szCs w:val="30"/>
      </w:rPr>
      <w:ptab w:relativeTo="margin" w:alignment="center" w:leader="none"/>
    </w:r>
    <w:r w:rsidRPr="00AD7684">
      <w:rPr>
        <w:b/>
        <w:sz w:val="28"/>
        <w:szCs w:val="28"/>
      </w:rPr>
      <w:t>Bridgend Centre</w:t>
    </w:r>
    <w:r>
      <w:rPr>
        <w:b/>
        <w:sz w:val="28"/>
        <w:szCs w:val="28"/>
      </w:rPr>
      <w:t xml:space="preserve"> Walks January – June 2017 </w:t>
    </w:r>
    <w:r w:rsidRPr="00193FC1">
      <w:rPr>
        <w:b/>
        <w:sz w:val="30"/>
        <w:szCs w:val="30"/>
      </w:rPr>
      <w:ptab w:relativeTo="margin" w:alignment="right" w:leader="none"/>
    </w:r>
    <w:r w:rsidRPr="000345CB">
      <w:rPr>
        <w:noProof/>
        <w:lang w:eastAsia="en-GB"/>
      </w:rPr>
      <w:drawing>
        <wp:inline distT="0" distB="0" distL="0" distR="0" wp14:anchorId="55D9B374" wp14:editId="1BC6551D">
          <wp:extent cx="1491093" cy="473266"/>
          <wp:effectExtent l="0" t="0" r="0" b="3175"/>
          <wp:docPr id="13319" name="Picture 11" descr="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9" name="Picture 11" descr="logo.ai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075" cy="4796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6D5"/>
    <w:rsid w:val="00015348"/>
    <w:rsid w:val="0002466B"/>
    <w:rsid w:val="000345CB"/>
    <w:rsid w:val="00037A7A"/>
    <w:rsid w:val="00047530"/>
    <w:rsid w:val="00047E02"/>
    <w:rsid w:val="000529CD"/>
    <w:rsid w:val="00055EFE"/>
    <w:rsid w:val="00065B43"/>
    <w:rsid w:val="00070A5A"/>
    <w:rsid w:val="00090AF2"/>
    <w:rsid w:val="00095F2A"/>
    <w:rsid w:val="00105252"/>
    <w:rsid w:val="00114188"/>
    <w:rsid w:val="00115B5F"/>
    <w:rsid w:val="00121203"/>
    <w:rsid w:val="00127E84"/>
    <w:rsid w:val="00132006"/>
    <w:rsid w:val="00133328"/>
    <w:rsid w:val="00141093"/>
    <w:rsid w:val="00154235"/>
    <w:rsid w:val="00165468"/>
    <w:rsid w:val="00174CF1"/>
    <w:rsid w:val="0017512B"/>
    <w:rsid w:val="0018488E"/>
    <w:rsid w:val="00193FC1"/>
    <w:rsid w:val="001A0E6C"/>
    <w:rsid w:val="001A1165"/>
    <w:rsid w:val="001C72A0"/>
    <w:rsid w:val="001D6E34"/>
    <w:rsid w:val="0020799C"/>
    <w:rsid w:val="00221E6E"/>
    <w:rsid w:val="002270E1"/>
    <w:rsid w:val="00233789"/>
    <w:rsid w:val="00243730"/>
    <w:rsid w:val="00255903"/>
    <w:rsid w:val="00256BA9"/>
    <w:rsid w:val="0026622B"/>
    <w:rsid w:val="00294A0E"/>
    <w:rsid w:val="00295537"/>
    <w:rsid w:val="002A2EC1"/>
    <w:rsid w:val="002A515E"/>
    <w:rsid w:val="002A6BA4"/>
    <w:rsid w:val="002A6D79"/>
    <w:rsid w:val="002C7C4A"/>
    <w:rsid w:val="002E35E9"/>
    <w:rsid w:val="00302D62"/>
    <w:rsid w:val="003040AA"/>
    <w:rsid w:val="00306268"/>
    <w:rsid w:val="00306E80"/>
    <w:rsid w:val="00312476"/>
    <w:rsid w:val="00312771"/>
    <w:rsid w:val="003310AB"/>
    <w:rsid w:val="00331735"/>
    <w:rsid w:val="00343BD5"/>
    <w:rsid w:val="00344CB0"/>
    <w:rsid w:val="003721F6"/>
    <w:rsid w:val="00372FB6"/>
    <w:rsid w:val="003823E8"/>
    <w:rsid w:val="00396DCB"/>
    <w:rsid w:val="003A5292"/>
    <w:rsid w:val="003A672A"/>
    <w:rsid w:val="003C20D7"/>
    <w:rsid w:val="003D4184"/>
    <w:rsid w:val="004015B6"/>
    <w:rsid w:val="0040273F"/>
    <w:rsid w:val="00413374"/>
    <w:rsid w:val="004163FF"/>
    <w:rsid w:val="00422533"/>
    <w:rsid w:val="00425FA7"/>
    <w:rsid w:val="004357CE"/>
    <w:rsid w:val="0046087F"/>
    <w:rsid w:val="00472DDB"/>
    <w:rsid w:val="004834CC"/>
    <w:rsid w:val="004913A9"/>
    <w:rsid w:val="00495DA5"/>
    <w:rsid w:val="004D1921"/>
    <w:rsid w:val="00507C22"/>
    <w:rsid w:val="005577DE"/>
    <w:rsid w:val="005610E1"/>
    <w:rsid w:val="00567597"/>
    <w:rsid w:val="00585377"/>
    <w:rsid w:val="005C69D6"/>
    <w:rsid w:val="005D140B"/>
    <w:rsid w:val="006019D4"/>
    <w:rsid w:val="0061731A"/>
    <w:rsid w:val="00620A20"/>
    <w:rsid w:val="00633441"/>
    <w:rsid w:val="006546EE"/>
    <w:rsid w:val="00667FBE"/>
    <w:rsid w:val="0067215D"/>
    <w:rsid w:val="00674A85"/>
    <w:rsid w:val="00680445"/>
    <w:rsid w:val="006810C7"/>
    <w:rsid w:val="00694A89"/>
    <w:rsid w:val="006B5F4E"/>
    <w:rsid w:val="006C1CD8"/>
    <w:rsid w:val="006C479F"/>
    <w:rsid w:val="006D658A"/>
    <w:rsid w:val="006D674D"/>
    <w:rsid w:val="006D78AD"/>
    <w:rsid w:val="006E11A7"/>
    <w:rsid w:val="006F0761"/>
    <w:rsid w:val="006F2203"/>
    <w:rsid w:val="00711F2E"/>
    <w:rsid w:val="007173B3"/>
    <w:rsid w:val="007317B8"/>
    <w:rsid w:val="007343B9"/>
    <w:rsid w:val="00737A92"/>
    <w:rsid w:val="007602EC"/>
    <w:rsid w:val="00762115"/>
    <w:rsid w:val="00764FCE"/>
    <w:rsid w:val="007878CD"/>
    <w:rsid w:val="007968F1"/>
    <w:rsid w:val="007A7AD0"/>
    <w:rsid w:val="007D6534"/>
    <w:rsid w:val="007E0B90"/>
    <w:rsid w:val="007E1DCB"/>
    <w:rsid w:val="008021AF"/>
    <w:rsid w:val="00821622"/>
    <w:rsid w:val="00845756"/>
    <w:rsid w:val="00892A12"/>
    <w:rsid w:val="008A3295"/>
    <w:rsid w:val="008B3DDB"/>
    <w:rsid w:val="008B51D0"/>
    <w:rsid w:val="008E6185"/>
    <w:rsid w:val="008F2899"/>
    <w:rsid w:val="00922B8F"/>
    <w:rsid w:val="00922FCF"/>
    <w:rsid w:val="00925BFB"/>
    <w:rsid w:val="00946A83"/>
    <w:rsid w:val="00956D49"/>
    <w:rsid w:val="00960568"/>
    <w:rsid w:val="00965DB8"/>
    <w:rsid w:val="009753E0"/>
    <w:rsid w:val="00980242"/>
    <w:rsid w:val="009C5E43"/>
    <w:rsid w:val="009D0B6F"/>
    <w:rsid w:val="009D59ED"/>
    <w:rsid w:val="009E6079"/>
    <w:rsid w:val="009F7C20"/>
    <w:rsid w:val="00A02737"/>
    <w:rsid w:val="00A220AA"/>
    <w:rsid w:val="00A55B28"/>
    <w:rsid w:val="00A62DA3"/>
    <w:rsid w:val="00A703A2"/>
    <w:rsid w:val="00A7188B"/>
    <w:rsid w:val="00A82803"/>
    <w:rsid w:val="00A85A8F"/>
    <w:rsid w:val="00A94382"/>
    <w:rsid w:val="00AA1429"/>
    <w:rsid w:val="00AD054C"/>
    <w:rsid w:val="00AD31DC"/>
    <w:rsid w:val="00AD5FA7"/>
    <w:rsid w:val="00AE5856"/>
    <w:rsid w:val="00AF5778"/>
    <w:rsid w:val="00AF6771"/>
    <w:rsid w:val="00B05E5E"/>
    <w:rsid w:val="00B07C21"/>
    <w:rsid w:val="00B23204"/>
    <w:rsid w:val="00B26FDB"/>
    <w:rsid w:val="00B3287F"/>
    <w:rsid w:val="00B41FD5"/>
    <w:rsid w:val="00B46370"/>
    <w:rsid w:val="00B51084"/>
    <w:rsid w:val="00B517DC"/>
    <w:rsid w:val="00B53AD9"/>
    <w:rsid w:val="00B665DC"/>
    <w:rsid w:val="00B81C3D"/>
    <w:rsid w:val="00BB65E4"/>
    <w:rsid w:val="00BB6A41"/>
    <w:rsid w:val="00BD338D"/>
    <w:rsid w:val="00BD3581"/>
    <w:rsid w:val="00BD5582"/>
    <w:rsid w:val="00BD67FA"/>
    <w:rsid w:val="00BE490E"/>
    <w:rsid w:val="00BF5C15"/>
    <w:rsid w:val="00C113F0"/>
    <w:rsid w:val="00C14B38"/>
    <w:rsid w:val="00C37B72"/>
    <w:rsid w:val="00C417B6"/>
    <w:rsid w:val="00C4205D"/>
    <w:rsid w:val="00C500CA"/>
    <w:rsid w:val="00C729F9"/>
    <w:rsid w:val="00C84AE2"/>
    <w:rsid w:val="00C86840"/>
    <w:rsid w:val="00C93EDD"/>
    <w:rsid w:val="00CA0D38"/>
    <w:rsid w:val="00CA336B"/>
    <w:rsid w:val="00CA3A1B"/>
    <w:rsid w:val="00CB1E22"/>
    <w:rsid w:val="00CC208E"/>
    <w:rsid w:val="00CE4A4B"/>
    <w:rsid w:val="00CF27E1"/>
    <w:rsid w:val="00D15F26"/>
    <w:rsid w:val="00D259BF"/>
    <w:rsid w:val="00D332D2"/>
    <w:rsid w:val="00D3748C"/>
    <w:rsid w:val="00D41354"/>
    <w:rsid w:val="00D47B9E"/>
    <w:rsid w:val="00D557BB"/>
    <w:rsid w:val="00D752F1"/>
    <w:rsid w:val="00D938D7"/>
    <w:rsid w:val="00DA0867"/>
    <w:rsid w:val="00DA5564"/>
    <w:rsid w:val="00DC2B64"/>
    <w:rsid w:val="00E02718"/>
    <w:rsid w:val="00E24E0F"/>
    <w:rsid w:val="00E26160"/>
    <w:rsid w:val="00E469CC"/>
    <w:rsid w:val="00E47057"/>
    <w:rsid w:val="00E53878"/>
    <w:rsid w:val="00E53C56"/>
    <w:rsid w:val="00E63C8A"/>
    <w:rsid w:val="00E748E5"/>
    <w:rsid w:val="00E828D9"/>
    <w:rsid w:val="00E96E54"/>
    <w:rsid w:val="00EA4D88"/>
    <w:rsid w:val="00EC100E"/>
    <w:rsid w:val="00EC1C08"/>
    <w:rsid w:val="00EC2B43"/>
    <w:rsid w:val="00EC33B7"/>
    <w:rsid w:val="00EC48C1"/>
    <w:rsid w:val="00EE5C7C"/>
    <w:rsid w:val="00EF089B"/>
    <w:rsid w:val="00F30822"/>
    <w:rsid w:val="00F30CD9"/>
    <w:rsid w:val="00F3699F"/>
    <w:rsid w:val="00F70D98"/>
    <w:rsid w:val="00F77D6F"/>
    <w:rsid w:val="00F8450E"/>
    <w:rsid w:val="00F8761D"/>
    <w:rsid w:val="00FA0F30"/>
    <w:rsid w:val="00FA22F6"/>
    <w:rsid w:val="00FA46D5"/>
    <w:rsid w:val="00FC6E1D"/>
    <w:rsid w:val="00FD17AC"/>
    <w:rsid w:val="00FE3655"/>
    <w:rsid w:val="00FE678D"/>
    <w:rsid w:val="00FF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2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1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C3D"/>
  </w:style>
  <w:style w:type="paragraph" w:styleId="Footer">
    <w:name w:val="footer"/>
    <w:basedOn w:val="Normal"/>
    <w:link w:val="FooterChar"/>
    <w:uiPriority w:val="99"/>
    <w:unhideWhenUsed/>
    <w:rsid w:val="00B81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C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2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1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C3D"/>
  </w:style>
  <w:style w:type="paragraph" w:styleId="Footer">
    <w:name w:val="footer"/>
    <w:basedOn w:val="Normal"/>
    <w:link w:val="FooterChar"/>
    <w:uiPriority w:val="99"/>
    <w:unhideWhenUsed/>
    <w:rsid w:val="00B81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33054-437D-4387-86AE-31F3AA9F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51BC2767.dotm</Template>
  <TotalTime>105</TotalTime>
  <Pages>3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Lea</dc:creator>
  <cp:lastModifiedBy>Rebecca Lea</cp:lastModifiedBy>
  <cp:revision>7</cp:revision>
  <cp:lastPrinted>2017-01-04T10:48:00Z</cp:lastPrinted>
  <dcterms:created xsi:type="dcterms:W3CDTF">2016-11-25T10:48:00Z</dcterms:created>
  <dcterms:modified xsi:type="dcterms:W3CDTF">2017-02-15T13:48:00Z</dcterms:modified>
</cp:coreProperties>
</file>